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F55A40" w14:textId="0E79CA86" w:rsidR="0052605E" w:rsidRDefault="00EE3757" w:rsidP="00FD0BE3">
      <w:pPr>
        <w:framePr w:w="2174" w:h="1426" w:hSpace="187" w:wrap="around" w:vAnchor="text" w:hAnchor="page" w:x="779" w:y="2982"/>
        <w:rPr>
          <w:rFonts w:ascii="Arial Narrow" w:hAnsi="Arial Narrow"/>
          <w:b/>
          <w:noProof/>
          <w:sz w:val="20"/>
          <w:szCs w:val="20"/>
        </w:rPr>
      </w:pPr>
      <w:r w:rsidRPr="0052605E">
        <w:rPr>
          <w:rFonts w:ascii="Arial Narrow" w:hAnsi="Arial Narrow"/>
          <w:b/>
          <w:noProof/>
          <w:sz w:val="20"/>
          <w:szCs w:val="20"/>
        </w:rPr>
        <mc:AlternateContent>
          <mc:Choice Requires="wps">
            <w:drawing>
              <wp:anchor distT="0" distB="0" distL="114300" distR="114300" simplePos="0" relativeHeight="251657728" behindDoc="0" locked="0" layoutInCell="1" allowOverlap="1" wp14:anchorId="53FAC8D8" wp14:editId="012BF59A">
                <wp:simplePos x="0" y="0"/>
                <wp:positionH relativeFrom="column">
                  <wp:posOffset>-198755</wp:posOffset>
                </wp:positionH>
                <wp:positionV relativeFrom="paragraph">
                  <wp:posOffset>5360670</wp:posOffset>
                </wp:positionV>
                <wp:extent cx="9534525" cy="238760"/>
                <wp:effectExtent l="0" t="0" r="0" b="0"/>
                <wp:wrapNone/>
                <wp:docPr id="86912689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4525" cy="2387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7C5B1" w14:textId="77777777" w:rsidR="00FD0BE3" w:rsidRPr="00BD3918" w:rsidRDefault="00FD0BE3" w:rsidP="00FD0BE3">
                            <w:pPr>
                              <w:rPr>
                                <w:rFonts w:ascii="Arial Narrow" w:hAnsi="Arial Narrow"/>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FAC8D8" id="_x0000_t202" coordsize="21600,21600" o:spt="202" path="m,l,21600r21600,l21600,xe">
                <v:stroke joinstyle="miter"/>
                <v:path gradientshapeok="t" o:connecttype="rect"/>
              </v:shapetype>
              <v:shape id="Text Box 30" o:spid="_x0000_s1026" type="#_x0000_t202" style="position:absolute;margin-left:-15.65pt;margin-top:422.1pt;width:750.75pt;height:1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S0Z/wEAAOcDAAAOAAAAZHJzL2Uyb0RvYy54bWysU9uO0zAQfUfiHyy/07Tddi9R09XSVRHS&#10;siAtfIDjOImF4zFjt0n5esZO2y3whsiD5fHYZ+acOVndD51he4Vegy34bDLlTFkJlbZNwb993b67&#10;5cwHYSthwKqCH5Tn9+u3b1a9y9UcWjCVQkYg1ue9K3gbgsuzzMtWdcJPwClLyRqwE4FCbLIKRU/o&#10;ncnm0+l11gNWDkEq7+n0cUzydcKvayXD57r2KjBTcOotpBXTWsY1W69E3qBwrZbHNsQ/dNEJbano&#10;GepRBMF2qP+C6rRE8FCHiYQug7rWUiUOxGY2/YPNSyucSlxIHO/OMvn/Byuf9y/uC7IwvIeBBphI&#10;ePcE8rtnFjatsI16QIS+VaKiwrMoWdY7nx+fRql97iNI2X+CioYsdgES0FBjF1UhnozQaQCHs+hq&#10;CEzS4d3yarGcLzmTlJtf3d5cp6lkIj+9dujDBwUdi5uCIw01oYv9kw+xG5GfrsRiHoyuttqYFGBT&#10;bgyyvSADbNM3vjWuFePpqZwfrya83zCMjUgWIuZYLp4kDSLtUYAwlAMloxYlVAdSA2F0G/0dtGkB&#10;f3LWk9MK7n/sBCrOzEdLit7NFotozRQsljdzCvAyU15mhJUEVfDA2bjdhNHOO4e6aanSOEMLDzSF&#10;WieBXrs69k1uSjyPzo92vYzTrdf/c/0LAAD//wMAUEsDBBQABgAIAAAAIQCCSOil4QAAAAwBAAAP&#10;AAAAZHJzL2Rvd25yZXYueG1sTI9BT4NAEIXvJv6HzZh4Me0CJbpBlsY0ejDRJmJ7X2AEKjtL2G2L&#10;/97pSW8z817e+yZfz3YQJ5x870hDvIxAINWu6anVsPt8WSgQPhhqzOAINfygh3VxfZWbrHFn+sBT&#10;GVrBIeQzo6ELYcyk9HWH1vilG5FY+3KTNYHXqZXNZM4cbgeZRNG9tKYnbujMiJsO6+/yaLn3eVbj&#10;vnrbHF7Lu+qQbKl/V6T17c389Agi4Bz+zHDBZ3QomKlyR2q8GDQsVvGKrRpUmiYgLo70IeKp4pOK&#10;Fcgil/+fKH4BAAD//wMAUEsBAi0AFAAGAAgAAAAhALaDOJL+AAAA4QEAABMAAAAAAAAAAAAAAAAA&#10;AAAAAFtDb250ZW50X1R5cGVzXS54bWxQSwECLQAUAAYACAAAACEAOP0h/9YAAACUAQAACwAAAAAA&#10;AAAAAAAAAAAvAQAAX3JlbHMvLnJlbHNQSwECLQAUAAYACAAAACEAImEtGf8BAADnAwAADgAAAAAA&#10;AAAAAAAAAAAuAgAAZHJzL2Uyb0RvYy54bWxQSwECLQAUAAYACAAAACEAgkjopeEAAAAMAQAADwAA&#10;AAAAAAAAAAAAAABZBAAAZHJzL2Rvd25yZXYueG1sUEsFBgAAAAAEAAQA8wAAAGcFAAAAAA==&#10;" stroked="f">
                <v:fill opacity="0"/>
                <v:textbox>
                  <w:txbxContent>
                    <w:p w14:paraId="3E37C5B1" w14:textId="77777777" w:rsidR="00FD0BE3" w:rsidRPr="00BD3918" w:rsidRDefault="00FD0BE3" w:rsidP="00FD0BE3">
                      <w:pPr>
                        <w:rPr>
                          <w:rFonts w:ascii="Arial Narrow" w:hAnsi="Arial Narrow"/>
                          <w:sz w:val="18"/>
                          <w:szCs w:val="18"/>
                        </w:rPr>
                      </w:pPr>
                    </w:p>
                  </w:txbxContent>
                </v:textbox>
              </v:shape>
            </w:pict>
          </mc:Fallback>
        </mc:AlternateContent>
      </w:r>
      <w:r w:rsidR="0052605E">
        <w:rPr>
          <w:rFonts w:ascii="Arial Narrow" w:hAnsi="Arial Narrow"/>
          <w:b/>
          <w:noProof/>
          <w:sz w:val="20"/>
          <w:szCs w:val="20"/>
        </w:rPr>
        <w:t>Shredded Beef</w:t>
      </w:r>
    </w:p>
    <w:p w14:paraId="1A942FFB" w14:textId="77777777" w:rsidR="0052605E" w:rsidRDefault="0052605E" w:rsidP="00FD0BE3">
      <w:pPr>
        <w:framePr w:w="2174" w:h="1426" w:hSpace="187" w:wrap="around" w:vAnchor="text" w:hAnchor="page" w:x="779" w:y="2982"/>
        <w:rPr>
          <w:rFonts w:ascii="Arial Narrow" w:hAnsi="Arial Narrow"/>
          <w:b/>
          <w:noProof/>
          <w:sz w:val="20"/>
          <w:szCs w:val="20"/>
        </w:rPr>
      </w:pPr>
      <w:r>
        <w:rPr>
          <w:rFonts w:ascii="Arial Narrow" w:hAnsi="Arial Narrow"/>
          <w:b/>
          <w:noProof/>
          <w:sz w:val="20"/>
          <w:szCs w:val="20"/>
        </w:rPr>
        <w:t>Roasted Sweet Potatoes</w:t>
      </w:r>
    </w:p>
    <w:p w14:paraId="420164DC" w14:textId="77777777" w:rsidR="0052605E" w:rsidRDefault="0052605E" w:rsidP="00FD0BE3">
      <w:pPr>
        <w:framePr w:w="2174" w:h="1426" w:hSpace="187" w:wrap="around" w:vAnchor="text" w:hAnchor="page" w:x="779" w:y="2982"/>
        <w:rPr>
          <w:rFonts w:ascii="Arial Narrow" w:hAnsi="Arial Narrow"/>
          <w:b/>
          <w:noProof/>
          <w:sz w:val="20"/>
          <w:szCs w:val="20"/>
        </w:rPr>
      </w:pPr>
      <w:r>
        <w:rPr>
          <w:rFonts w:ascii="Arial Narrow" w:hAnsi="Arial Narrow"/>
          <w:b/>
          <w:noProof/>
          <w:sz w:val="20"/>
          <w:szCs w:val="20"/>
        </w:rPr>
        <w:t>Sweet Corn</w:t>
      </w:r>
    </w:p>
    <w:p w14:paraId="4A8719FF" w14:textId="77777777" w:rsidR="0052605E" w:rsidRDefault="0052605E" w:rsidP="00FD0BE3">
      <w:pPr>
        <w:framePr w:w="2174" w:h="1426" w:hSpace="187" w:wrap="around" w:vAnchor="text" w:hAnchor="page" w:x="779" w:y="2982"/>
        <w:rPr>
          <w:rFonts w:ascii="Arial Narrow" w:hAnsi="Arial Narrow"/>
          <w:b/>
          <w:noProof/>
          <w:sz w:val="20"/>
          <w:szCs w:val="20"/>
        </w:rPr>
      </w:pPr>
      <w:r>
        <w:rPr>
          <w:rFonts w:ascii="Arial Narrow" w:hAnsi="Arial Narrow"/>
          <w:b/>
          <w:noProof/>
          <w:sz w:val="20"/>
          <w:szCs w:val="20"/>
        </w:rPr>
        <w:t>Fruit Mix</w:t>
      </w:r>
    </w:p>
    <w:p w14:paraId="3BFD2FD1" w14:textId="77777777" w:rsidR="0052605E" w:rsidRDefault="0052605E" w:rsidP="00FD0BE3">
      <w:pPr>
        <w:framePr w:w="2174" w:h="1426" w:hSpace="187" w:wrap="around" w:vAnchor="text" w:hAnchor="page" w:x="779" w:y="2982"/>
        <w:rPr>
          <w:rFonts w:ascii="Arial Narrow" w:hAnsi="Arial Narrow"/>
          <w:b/>
          <w:noProof/>
          <w:sz w:val="20"/>
          <w:szCs w:val="20"/>
        </w:rPr>
      </w:pPr>
      <w:r>
        <w:rPr>
          <w:rFonts w:ascii="Arial Narrow" w:hAnsi="Arial Narrow"/>
          <w:b/>
          <w:noProof/>
          <w:sz w:val="20"/>
          <w:szCs w:val="20"/>
        </w:rPr>
        <w:t>Bun</w:t>
      </w:r>
    </w:p>
    <w:p w14:paraId="7B203924" w14:textId="77777777" w:rsidR="0052605E" w:rsidRPr="0052605E" w:rsidRDefault="0052605E" w:rsidP="00FD0BE3">
      <w:pPr>
        <w:framePr w:w="2174" w:h="1426" w:hSpace="187" w:wrap="around" w:vAnchor="text" w:hAnchor="page" w:x="779" w:y="2982"/>
        <w:rPr>
          <w:rFonts w:ascii="Arial Narrow" w:hAnsi="Arial Narrow"/>
          <w:b/>
          <w:noProof/>
          <w:sz w:val="20"/>
          <w:szCs w:val="20"/>
        </w:rPr>
      </w:pPr>
      <w:r>
        <w:rPr>
          <w:rFonts w:ascii="Arial Narrow" w:hAnsi="Arial Narrow"/>
          <w:b/>
          <w:noProof/>
          <w:sz w:val="20"/>
          <w:szCs w:val="20"/>
        </w:rPr>
        <w:t>Milk  (H016)</w:t>
      </w:r>
    </w:p>
    <w:p w14:paraId="1E3D2094" w14:textId="77777777" w:rsidR="0047436A" w:rsidRDefault="006205B6" w:rsidP="00A04F21">
      <w:pPr>
        <w:framePr w:w="2131" w:h="1456" w:hSpace="180" w:wrap="around" w:vAnchor="text" w:hAnchor="page" w:x="796" w:y="6280"/>
        <w:rPr>
          <w:rFonts w:ascii="Arial Narrow" w:hAnsi="Arial Narrow"/>
          <w:b/>
          <w:sz w:val="20"/>
          <w:szCs w:val="20"/>
        </w:rPr>
      </w:pPr>
      <w:r>
        <w:rPr>
          <w:rFonts w:ascii="Arial Narrow" w:hAnsi="Arial Narrow"/>
          <w:b/>
          <w:sz w:val="20"/>
          <w:szCs w:val="20"/>
        </w:rPr>
        <w:t>Pulled BBQ Pork</w:t>
      </w:r>
    </w:p>
    <w:p w14:paraId="2A17830B" w14:textId="77777777" w:rsidR="006205B6" w:rsidRDefault="006205B6" w:rsidP="00A04F21">
      <w:pPr>
        <w:framePr w:w="2131" w:h="1456" w:hSpace="180" w:wrap="around" w:vAnchor="text" w:hAnchor="page" w:x="796" w:y="6280"/>
        <w:rPr>
          <w:rFonts w:ascii="Arial Narrow" w:hAnsi="Arial Narrow"/>
          <w:b/>
          <w:sz w:val="20"/>
          <w:szCs w:val="20"/>
        </w:rPr>
      </w:pPr>
      <w:r>
        <w:rPr>
          <w:rFonts w:ascii="Arial Narrow" w:hAnsi="Arial Narrow"/>
          <w:b/>
          <w:sz w:val="20"/>
          <w:szCs w:val="20"/>
        </w:rPr>
        <w:t>Sweet Potato Tots</w:t>
      </w:r>
    </w:p>
    <w:p w14:paraId="630AF617" w14:textId="77777777" w:rsidR="006205B6" w:rsidRDefault="006205B6" w:rsidP="00A04F21">
      <w:pPr>
        <w:framePr w:w="2131" w:h="1456" w:hSpace="180" w:wrap="around" w:vAnchor="text" w:hAnchor="page" w:x="796" w:y="6280"/>
        <w:rPr>
          <w:rFonts w:ascii="Arial Narrow" w:hAnsi="Arial Narrow"/>
          <w:b/>
          <w:sz w:val="20"/>
          <w:szCs w:val="20"/>
        </w:rPr>
      </w:pPr>
      <w:r>
        <w:rPr>
          <w:rFonts w:ascii="Arial Narrow" w:hAnsi="Arial Narrow"/>
          <w:b/>
          <w:sz w:val="20"/>
          <w:szCs w:val="20"/>
        </w:rPr>
        <w:t>Peas</w:t>
      </w:r>
    </w:p>
    <w:p w14:paraId="368FB9EE" w14:textId="77777777" w:rsidR="006205B6" w:rsidRDefault="006205B6" w:rsidP="00A04F21">
      <w:pPr>
        <w:framePr w:w="2131" w:h="1456" w:hSpace="180" w:wrap="around" w:vAnchor="text" w:hAnchor="page" w:x="796" w:y="6280"/>
        <w:rPr>
          <w:rFonts w:ascii="Arial Narrow" w:hAnsi="Arial Narrow"/>
          <w:b/>
          <w:sz w:val="20"/>
          <w:szCs w:val="20"/>
        </w:rPr>
      </w:pPr>
      <w:r>
        <w:rPr>
          <w:rFonts w:ascii="Arial Narrow" w:hAnsi="Arial Narrow"/>
          <w:b/>
          <w:sz w:val="20"/>
          <w:szCs w:val="20"/>
        </w:rPr>
        <w:t>Tropical Fruit Salad</w:t>
      </w:r>
    </w:p>
    <w:p w14:paraId="42DCB6AD" w14:textId="77777777" w:rsidR="006205B6" w:rsidRDefault="006205B6" w:rsidP="00A04F21">
      <w:pPr>
        <w:framePr w:w="2131" w:h="1456" w:hSpace="180" w:wrap="around" w:vAnchor="text" w:hAnchor="page" w:x="796" w:y="6280"/>
        <w:rPr>
          <w:rFonts w:ascii="Arial Narrow" w:hAnsi="Arial Narrow"/>
          <w:b/>
          <w:sz w:val="20"/>
          <w:szCs w:val="20"/>
        </w:rPr>
      </w:pPr>
      <w:r>
        <w:rPr>
          <w:rFonts w:ascii="Arial Narrow" w:hAnsi="Arial Narrow"/>
          <w:b/>
          <w:sz w:val="20"/>
          <w:szCs w:val="20"/>
        </w:rPr>
        <w:t>Bun</w:t>
      </w:r>
    </w:p>
    <w:p w14:paraId="2858F52C" w14:textId="77777777" w:rsidR="006205B6" w:rsidRPr="0052605E" w:rsidRDefault="006205B6" w:rsidP="00A04F21">
      <w:pPr>
        <w:framePr w:w="2131" w:h="1456" w:hSpace="180" w:wrap="around" w:vAnchor="text" w:hAnchor="page" w:x="796" w:y="6280"/>
        <w:rPr>
          <w:rFonts w:ascii="Arial Narrow" w:hAnsi="Arial Narrow"/>
          <w:b/>
          <w:sz w:val="20"/>
          <w:szCs w:val="20"/>
        </w:rPr>
      </w:pPr>
      <w:r>
        <w:rPr>
          <w:rFonts w:ascii="Arial Narrow" w:hAnsi="Arial Narrow"/>
          <w:b/>
          <w:sz w:val="20"/>
          <w:szCs w:val="20"/>
        </w:rPr>
        <w:t>Milk  (HF015)</w:t>
      </w:r>
    </w:p>
    <w:p w14:paraId="77C26928" w14:textId="77777777" w:rsidR="0047436A" w:rsidRDefault="006205B6" w:rsidP="00A04F21">
      <w:pPr>
        <w:framePr w:w="2101" w:h="1396" w:hSpace="180" w:wrap="around" w:vAnchor="text" w:hAnchor="page" w:x="3136" w:y="6310"/>
        <w:rPr>
          <w:rFonts w:ascii="Arial Narrow" w:hAnsi="Arial Narrow"/>
          <w:b/>
          <w:sz w:val="20"/>
          <w:szCs w:val="20"/>
        </w:rPr>
      </w:pPr>
      <w:r>
        <w:rPr>
          <w:rFonts w:ascii="Arial Narrow" w:hAnsi="Arial Narrow"/>
          <w:b/>
          <w:sz w:val="20"/>
          <w:szCs w:val="20"/>
        </w:rPr>
        <w:t>Beef Pot Roast</w:t>
      </w:r>
    </w:p>
    <w:p w14:paraId="78490B01" w14:textId="77777777" w:rsidR="006205B6" w:rsidRDefault="006205B6" w:rsidP="00A04F21">
      <w:pPr>
        <w:framePr w:w="2101" w:h="1396" w:hSpace="180" w:wrap="around" w:vAnchor="text" w:hAnchor="page" w:x="3136" w:y="6310"/>
        <w:rPr>
          <w:rFonts w:ascii="Arial Narrow" w:hAnsi="Arial Narrow"/>
          <w:b/>
          <w:sz w:val="20"/>
          <w:szCs w:val="20"/>
        </w:rPr>
      </w:pPr>
      <w:r>
        <w:rPr>
          <w:rFonts w:ascii="Arial Narrow" w:hAnsi="Arial Narrow"/>
          <w:b/>
          <w:sz w:val="20"/>
          <w:szCs w:val="20"/>
        </w:rPr>
        <w:t>Mashed Potatoes</w:t>
      </w:r>
    </w:p>
    <w:p w14:paraId="25381FB9" w14:textId="77777777" w:rsidR="006205B6" w:rsidRDefault="006205B6" w:rsidP="00A04F21">
      <w:pPr>
        <w:framePr w:w="2101" w:h="1396" w:hSpace="180" w:wrap="around" w:vAnchor="text" w:hAnchor="page" w:x="3136" w:y="6310"/>
        <w:rPr>
          <w:rFonts w:ascii="Arial Narrow" w:hAnsi="Arial Narrow"/>
          <w:b/>
          <w:sz w:val="20"/>
          <w:szCs w:val="20"/>
        </w:rPr>
      </w:pPr>
      <w:r>
        <w:rPr>
          <w:rFonts w:ascii="Arial Narrow" w:hAnsi="Arial Narrow"/>
          <w:b/>
          <w:sz w:val="20"/>
          <w:szCs w:val="20"/>
        </w:rPr>
        <w:t>Cooked Baby Carrots</w:t>
      </w:r>
    </w:p>
    <w:p w14:paraId="7525C782" w14:textId="77777777" w:rsidR="006205B6" w:rsidRDefault="006205B6" w:rsidP="00A04F21">
      <w:pPr>
        <w:framePr w:w="2101" w:h="1396" w:hSpace="180" w:wrap="around" w:vAnchor="text" w:hAnchor="page" w:x="3136" w:y="6310"/>
        <w:rPr>
          <w:rFonts w:ascii="Arial Narrow" w:hAnsi="Arial Narrow"/>
          <w:b/>
          <w:sz w:val="20"/>
          <w:szCs w:val="20"/>
        </w:rPr>
      </w:pPr>
      <w:r>
        <w:rPr>
          <w:rFonts w:ascii="Arial Narrow" w:hAnsi="Arial Narrow"/>
          <w:b/>
          <w:sz w:val="20"/>
          <w:szCs w:val="20"/>
        </w:rPr>
        <w:t>Fruit Cocktail</w:t>
      </w:r>
    </w:p>
    <w:p w14:paraId="4563B51F" w14:textId="77777777" w:rsidR="006205B6" w:rsidRDefault="006205B6" w:rsidP="00A04F21">
      <w:pPr>
        <w:framePr w:w="2101" w:h="1396" w:hSpace="180" w:wrap="around" w:vAnchor="text" w:hAnchor="page" w:x="3136" w:y="6310"/>
        <w:rPr>
          <w:rFonts w:ascii="Arial Narrow" w:hAnsi="Arial Narrow"/>
          <w:b/>
          <w:sz w:val="20"/>
          <w:szCs w:val="20"/>
        </w:rPr>
      </w:pPr>
      <w:r>
        <w:rPr>
          <w:rFonts w:ascii="Arial Narrow" w:hAnsi="Arial Narrow"/>
          <w:b/>
          <w:sz w:val="20"/>
          <w:szCs w:val="20"/>
        </w:rPr>
        <w:t>Whole Grain Roll</w:t>
      </w:r>
    </w:p>
    <w:p w14:paraId="1D283982" w14:textId="77777777" w:rsidR="006205B6" w:rsidRPr="0052605E" w:rsidRDefault="006205B6" w:rsidP="00A04F21">
      <w:pPr>
        <w:framePr w:w="2101" w:h="1396" w:hSpace="180" w:wrap="around" w:vAnchor="text" w:hAnchor="page" w:x="3136" w:y="6310"/>
        <w:rPr>
          <w:rFonts w:ascii="Arial Narrow" w:hAnsi="Arial Narrow"/>
          <w:b/>
          <w:sz w:val="20"/>
          <w:szCs w:val="20"/>
        </w:rPr>
      </w:pPr>
      <w:r>
        <w:rPr>
          <w:rFonts w:ascii="Arial Narrow" w:hAnsi="Arial Narrow"/>
          <w:b/>
          <w:sz w:val="20"/>
          <w:szCs w:val="20"/>
        </w:rPr>
        <w:t>Milk  (HF011)</w:t>
      </w:r>
    </w:p>
    <w:p w14:paraId="2B330280" w14:textId="77777777" w:rsidR="0047436A" w:rsidRDefault="006205B6" w:rsidP="00A04F21">
      <w:pPr>
        <w:framePr w:w="2116" w:h="1396" w:hSpace="180" w:wrap="around" w:vAnchor="text" w:hAnchor="page" w:x="5431" w:y="6310"/>
        <w:rPr>
          <w:rFonts w:ascii="Arial Narrow" w:hAnsi="Arial Narrow"/>
          <w:b/>
          <w:sz w:val="20"/>
          <w:szCs w:val="20"/>
        </w:rPr>
      </w:pPr>
      <w:r>
        <w:rPr>
          <w:rFonts w:ascii="Arial Narrow" w:hAnsi="Arial Narrow"/>
          <w:b/>
          <w:sz w:val="20"/>
          <w:szCs w:val="20"/>
        </w:rPr>
        <w:t>Grilled Chicken</w:t>
      </w:r>
    </w:p>
    <w:p w14:paraId="5EF3ACE8" w14:textId="77777777" w:rsidR="006205B6" w:rsidRDefault="006205B6" w:rsidP="00A04F21">
      <w:pPr>
        <w:framePr w:w="2116" w:h="1396" w:hSpace="180" w:wrap="around" w:vAnchor="text" w:hAnchor="page" w:x="5431" w:y="6310"/>
        <w:rPr>
          <w:rFonts w:ascii="Arial Narrow" w:hAnsi="Arial Narrow"/>
          <w:b/>
          <w:sz w:val="20"/>
          <w:szCs w:val="20"/>
        </w:rPr>
      </w:pPr>
      <w:r>
        <w:rPr>
          <w:rFonts w:ascii="Arial Narrow" w:hAnsi="Arial Narrow"/>
          <w:b/>
          <w:sz w:val="20"/>
          <w:szCs w:val="20"/>
        </w:rPr>
        <w:t>Seasoned Potatoes</w:t>
      </w:r>
    </w:p>
    <w:p w14:paraId="453D3A44" w14:textId="77777777" w:rsidR="006205B6" w:rsidRDefault="006205B6" w:rsidP="00A04F21">
      <w:pPr>
        <w:framePr w:w="2116" w:h="1396" w:hSpace="180" w:wrap="around" w:vAnchor="text" w:hAnchor="page" w:x="5431" w:y="6310"/>
        <w:rPr>
          <w:rFonts w:ascii="Arial Narrow" w:hAnsi="Arial Narrow"/>
          <w:b/>
          <w:sz w:val="20"/>
          <w:szCs w:val="20"/>
        </w:rPr>
      </w:pPr>
      <w:r>
        <w:rPr>
          <w:rFonts w:ascii="Arial Narrow" w:hAnsi="Arial Narrow"/>
          <w:b/>
          <w:sz w:val="20"/>
          <w:szCs w:val="20"/>
        </w:rPr>
        <w:t>Lima Beans</w:t>
      </w:r>
    </w:p>
    <w:p w14:paraId="58F11174" w14:textId="77777777" w:rsidR="006205B6" w:rsidRDefault="006205B6" w:rsidP="00A04F21">
      <w:pPr>
        <w:framePr w:w="2116" w:h="1396" w:hSpace="180" w:wrap="around" w:vAnchor="text" w:hAnchor="page" w:x="5431" w:y="6310"/>
        <w:rPr>
          <w:rFonts w:ascii="Arial Narrow" w:hAnsi="Arial Narrow"/>
          <w:b/>
          <w:sz w:val="20"/>
          <w:szCs w:val="20"/>
        </w:rPr>
      </w:pPr>
      <w:r>
        <w:rPr>
          <w:rFonts w:ascii="Arial Narrow" w:hAnsi="Arial Narrow"/>
          <w:b/>
          <w:sz w:val="20"/>
          <w:szCs w:val="20"/>
        </w:rPr>
        <w:t>Pineapple</w:t>
      </w:r>
    </w:p>
    <w:p w14:paraId="3337654F" w14:textId="77777777" w:rsidR="006205B6" w:rsidRDefault="006205B6" w:rsidP="00A04F21">
      <w:pPr>
        <w:framePr w:w="2116" w:h="1396" w:hSpace="180" w:wrap="around" w:vAnchor="text" w:hAnchor="page" w:x="5431" w:y="6310"/>
        <w:rPr>
          <w:rFonts w:ascii="Arial Narrow" w:hAnsi="Arial Narrow"/>
          <w:b/>
          <w:sz w:val="20"/>
          <w:szCs w:val="20"/>
        </w:rPr>
      </w:pPr>
      <w:r>
        <w:rPr>
          <w:rFonts w:ascii="Arial Narrow" w:hAnsi="Arial Narrow"/>
          <w:b/>
          <w:sz w:val="20"/>
          <w:szCs w:val="20"/>
        </w:rPr>
        <w:t>Whole Grain Roll</w:t>
      </w:r>
    </w:p>
    <w:p w14:paraId="6F365D31" w14:textId="77777777" w:rsidR="006205B6" w:rsidRPr="0052605E" w:rsidRDefault="006205B6" w:rsidP="00A04F21">
      <w:pPr>
        <w:framePr w:w="2116" w:h="1396" w:hSpace="180" w:wrap="around" w:vAnchor="text" w:hAnchor="page" w:x="5431" w:y="6310"/>
        <w:rPr>
          <w:rFonts w:ascii="Arial Narrow" w:hAnsi="Arial Narrow"/>
          <w:b/>
          <w:sz w:val="20"/>
          <w:szCs w:val="20"/>
        </w:rPr>
      </w:pPr>
      <w:r>
        <w:rPr>
          <w:rFonts w:ascii="Arial Narrow" w:hAnsi="Arial Narrow"/>
          <w:b/>
          <w:sz w:val="20"/>
          <w:szCs w:val="20"/>
        </w:rPr>
        <w:t xml:space="preserve">Milk </w:t>
      </w:r>
    </w:p>
    <w:p w14:paraId="13A2044F" w14:textId="77777777" w:rsidR="0047436A" w:rsidRDefault="006205B6" w:rsidP="00A04F21">
      <w:pPr>
        <w:framePr w:w="2101" w:h="1396" w:hSpace="180" w:wrap="around" w:vAnchor="text" w:hAnchor="page" w:x="7771" w:y="6310"/>
        <w:rPr>
          <w:rFonts w:ascii="Arial Narrow" w:hAnsi="Arial Narrow"/>
          <w:b/>
          <w:sz w:val="20"/>
          <w:szCs w:val="20"/>
        </w:rPr>
      </w:pPr>
      <w:r>
        <w:rPr>
          <w:rFonts w:ascii="Arial Narrow" w:hAnsi="Arial Narrow"/>
          <w:b/>
          <w:sz w:val="20"/>
          <w:szCs w:val="20"/>
        </w:rPr>
        <w:t>Hamburger</w:t>
      </w:r>
    </w:p>
    <w:p w14:paraId="498C0691" w14:textId="77777777" w:rsidR="006205B6" w:rsidRDefault="006205B6" w:rsidP="00A04F21">
      <w:pPr>
        <w:framePr w:w="2101" w:h="1396" w:hSpace="180" w:wrap="around" w:vAnchor="text" w:hAnchor="page" w:x="7771" w:y="6310"/>
        <w:rPr>
          <w:rFonts w:ascii="Arial Narrow" w:hAnsi="Arial Narrow"/>
          <w:b/>
          <w:sz w:val="20"/>
          <w:szCs w:val="20"/>
        </w:rPr>
      </w:pPr>
      <w:r>
        <w:rPr>
          <w:rFonts w:ascii="Arial Narrow" w:hAnsi="Arial Narrow"/>
          <w:b/>
          <w:sz w:val="20"/>
          <w:szCs w:val="20"/>
        </w:rPr>
        <w:t>Tomato Basil Soup</w:t>
      </w:r>
    </w:p>
    <w:p w14:paraId="1BE4C78A" w14:textId="77777777" w:rsidR="006205B6" w:rsidRDefault="006205B6" w:rsidP="00A04F21">
      <w:pPr>
        <w:framePr w:w="2101" w:h="1396" w:hSpace="180" w:wrap="around" w:vAnchor="text" w:hAnchor="page" w:x="7771" w:y="6310"/>
        <w:rPr>
          <w:rFonts w:ascii="Arial Narrow" w:hAnsi="Arial Narrow"/>
          <w:b/>
          <w:sz w:val="20"/>
          <w:szCs w:val="20"/>
        </w:rPr>
      </w:pPr>
      <w:r>
        <w:rPr>
          <w:rFonts w:ascii="Arial Narrow" w:hAnsi="Arial Narrow"/>
          <w:b/>
          <w:sz w:val="20"/>
          <w:szCs w:val="20"/>
        </w:rPr>
        <w:t>Broccoli</w:t>
      </w:r>
    </w:p>
    <w:p w14:paraId="32C7AAF6" w14:textId="77777777" w:rsidR="006205B6" w:rsidRDefault="006205B6" w:rsidP="00A04F21">
      <w:pPr>
        <w:framePr w:w="2101" w:h="1396" w:hSpace="180" w:wrap="around" w:vAnchor="text" w:hAnchor="page" w:x="7771" w:y="6310"/>
        <w:rPr>
          <w:rFonts w:ascii="Arial Narrow" w:hAnsi="Arial Narrow"/>
          <w:b/>
          <w:sz w:val="20"/>
          <w:szCs w:val="20"/>
        </w:rPr>
      </w:pPr>
      <w:r>
        <w:rPr>
          <w:rFonts w:ascii="Arial Narrow" w:hAnsi="Arial Narrow"/>
          <w:b/>
          <w:sz w:val="20"/>
          <w:szCs w:val="20"/>
        </w:rPr>
        <w:t>Mandarin Oranges</w:t>
      </w:r>
    </w:p>
    <w:p w14:paraId="30F67131" w14:textId="77777777" w:rsidR="006205B6" w:rsidRDefault="006205B6" w:rsidP="00A04F21">
      <w:pPr>
        <w:framePr w:w="2101" w:h="1396" w:hSpace="180" w:wrap="around" w:vAnchor="text" w:hAnchor="page" w:x="7771" w:y="6310"/>
        <w:rPr>
          <w:rFonts w:ascii="Arial Narrow" w:hAnsi="Arial Narrow"/>
          <w:b/>
          <w:sz w:val="20"/>
          <w:szCs w:val="20"/>
        </w:rPr>
      </w:pPr>
      <w:r>
        <w:rPr>
          <w:rFonts w:ascii="Arial Narrow" w:hAnsi="Arial Narrow"/>
          <w:b/>
          <w:sz w:val="20"/>
          <w:szCs w:val="20"/>
        </w:rPr>
        <w:t>Bun</w:t>
      </w:r>
    </w:p>
    <w:p w14:paraId="796125C3" w14:textId="77777777" w:rsidR="006205B6" w:rsidRPr="0052605E" w:rsidRDefault="006205B6" w:rsidP="00A04F21">
      <w:pPr>
        <w:framePr w:w="2101" w:h="1396" w:hSpace="180" w:wrap="around" w:vAnchor="text" w:hAnchor="page" w:x="7771" w:y="6310"/>
        <w:rPr>
          <w:rFonts w:ascii="Arial Narrow" w:hAnsi="Arial Narrow"/>
          <w:b/>
          <w:sz w:val="20"/>
          <w:szCs w:val="20"/>
        </w:rPr>
      </w:pPr>
      <w:r>
        <w:rPr>
          <w:rFonts w:ascii="Arial Narrow" w:hAnsi="Arial Narrow"/>
          <w:b/>
          <w:sz w:val="20"/>
          <w:szCs w:val="20"/>
        </w:rPr>
        <w:t>Milk</w:t>
      </w:r>
    </w:p>
    <w:p w14:paraId="1EF29630" w14:textId="77777777" w:rsidR="0047436A" w:rsidRDefault="006205B6" w:rsidP="00A04F21">
      <w:pPr>
        <w:framePr w:w="2086" w:h="1411" w:hSpace="180" w:wrap="around" w:vAnchor="text" w:hAnchor="page" w:x="10081" w:y="6310"/>
        <w:rPr>
          <w:rFonts w:ascii="Arial Narrow" w:hAnsi="Arial Narrow"/>
          <w:b/>
          <w:sz w:val="20"/>
          <w:szCs w:val="20"/>
        </w:rPr>
      </w:pPr>
      <w:r>
        <w:rPr>
          <w:rFonts w:ascii="Arial Narrow" w:hAnsi="Arial Narrow"/>
          <w:b/>
          <w:sz w:val="20"/>
          <w:szCs w:val="20"/>
        </w:rPr>
        <w:t>Cheese Pizza</w:t>
      </w:r>
    </w:p>
    <w:p w14:paraId="5B787C16" w14:textId="77777777" w:rsidR="006205B6" w:rsidRDefault="006205B6" w:rsidP="00A04F21">
      <w:pPr>
        <w:framePr w:w="2086" w:h="1411" w:hSpace="180" w:wrap="around" w:vAnchor="text" w:hAnchor="page" w:x="10081" w:y="6310"/>
        <w:rPr>
          <w:rFonts w:ascii="Arial Narrow" w:hAnsi="Arial Narrow"/>
          <w:b/>
          <w:sz w:val="20"/>
          <w:szCs w:val="20"/>
        </w:rPr>
      </w:pPr>
      <w:r>
        <w:rPr>
          <w:rFonts w:ascii="Arial Narrow" w:hAnsi="Arial Narrow"/>
          <w:b/>
          <w:sz w:val="20"/>
          <w:szCs w:val="20"/>
        </w:rPr>
        <w:t>Wax Beans</w:t>
      </w:r>
    </w:p>
    <w:p w14:paraId="383D513A" w14:textId="77777777" w:rsidR="006205B6" w:rsidRDefault="006205B6" w:rsidP="00A04F21">
      <w:pPr>
        <w:framePr w:w="2086" w:h="1411" w:hSpace="180" w:wrap="around" w:vAnchor="text" w:hAnchor="page" w:x="10081" w:y="6310"/>
        <w:rPr>
          <w:rFonts w:ascii="Arial Narrow" w:hAnsi="Arial Narrow"/>
          <w:b/>
          <w:sz w:val="20"/>
          <w:szCs w:val="20"/>
        </w:rPr>
      </w:pPr>
      <w:r>
        <w:rPr>
          <w:rFonts w:ascii="Arial Narrow" w:hAnsi="Arial Narrow"/>
          <w:b/>
          <w:sz w:val="20"/>
          <w:szCs w:val="20"/>
        </w:rPr>
        <w:t>Sweet Potatoes</w:t>
      </w:r>
    </w:p>
    <w:p w14:paraId="2361F3DE" w14:textId="77777777" w:rsidR="006205B6" w:rsidRDefault="006205B6" w:rsidP="00A04F21">
      <w:pPr>
        <w:framePr w:w="2086" w:h="1411" w:hSpace="180" w:wrap="around" w:vAnchor="text" w:hAnchor="page" w:x="10081" w:y="6310"/>
        <w:rPr>
          <w:rFonts w:ascii="Arial Narrow" w:hAnsi="Arial Narrow"/>
          <w:b/>
          <w:sz w:val="20"/>
          <w:szCs w:val="20"/>
        </w:rPr>
      </w:pPr>
      <w:r>
        <w:rPr>
          <w:rFonts w:ascii="Arial Narrow" w:hAnsi="Arial Narrow"/>
          <w:b/>
          <w:sz w:val="20"/>
          <w:szCs w:val="20"/>
        </w:rPr>
        <w:t>Peaches</w:t>
      </w:r>
    </w:p>
    <w:p w14:paraId="7FD53E4C" w14:textId="77777777" w:rsidR="006205B6" w:rsidRPr="0052605E" w:rsidRDefault="006205B6" w:rsidP="00A04F21">
      <w:pPr>
        <w:framePr w:w="2086" w:h="1411" w:hSpace="180" w:wrap="around" w:vAnchor="text" w:hAnchor="page" w:x="10081" w:y="6310"/>
        <w:rPr>
          <w:rFonts w:ascii="Arial Narrow" w:hAnsi="Arial Narrow"/>
          <w:b/>
          <w:sz w:val="20"/>
          <w:szCs w:val="20"/>
        </w:rPr>
      </w:pPr>
      <w:r>
        <w:rPr>
          <w:rFonts w:ascii="Arial Narrow" w:hAnsi="Arial Narrow"/>
          <w:b/>
          <w:sz w:val="20"/>
          <w:szCs w:val="20"/>
        </w:rPr>
        <w:t>Milk  (H012)</w:t>
      </w:r>
    </w:p>
    <w:p w14:paraId="32C3E1B8" w14:textId="77777777" w:rsidR="0047436A" w:rsidRDefault="000A7B05" w:rsidP="00A04F21">
      <w:pPr>
        <w:framePr w:w="2101" w:h="1396" w:hSpace="180" w:wrap="around" w:vAnchor="text" w:hAnchor="page" w:x="796" w:y="7960"/>
        <w:rPr>
          <w:rFonts w:ascii="Arial Narrow" w:hAnsi="Arial Narrow"/>
          <w:b/>
          <w:sz w:val="20"/>
          <w:szCs w:val="20"/>
        </w:rPr>
      </w:pPr>
      <w:r>
        <w:rPr>
          <w:rFonts w:ascii="Arial Narrow" w:hAnsi="Arial Narrow"/>
          <w:b/>
          <w:sz w:val="20"/>
          <w:szCs w:val="20"/>
        </w:rPr>
        <w:t>Chicken Tenders</w:t>
      </w:r>
    </w:p>
    <w:p w14:paraId="1FB73047" w14:textId="77777777" w:rsidR="000A7B05" w:rsidRDefault="000A7B05" w:rsidP="00A04F21">
      <w:pPr>
        <w:framePr w:w="2101" w:h="1396" w:hSpace="180" w:wrap="around" w:vAnchor="text" w:hAnchor="page" w:x="796" w:y="7960"/>
        <w:rPr>
          <w:rFonts w:ascii="Arial Narrow" w:hAnsi="Arial Narrow"/>
          <w:b/>
          <w:sz w:val="20"/>
          <w:szCs w:val="20"/>
        </w:rPr>
      </w:pPr>
      <w:r>
        <w:rPr>
          <w:rFonts w:ascii="Arial Narrow" w:hAnsi="Arial Narrow"/>
          <w:b/>
          <w:sz w:val="20"/>
          <w:szCs w:val="20"/>
        </w:rPr>
        <w:t>Sweet Corn</w:t>
      </w:r>
    </w:p>
    <w:p w14:paraId="51C3E4DD" w14:textId="77777777" w:rsidR="000A7B05" w:rsidRDefault="000A7B05" w:rsidP="00A04F21">
      <w:pPr>
        <w:framePr w:w="2101" w:h="1396" w:hSpace="180" w:wrap="around" w:vAnchor="text" w:hAnchor="page" w:x="796" w:y="7960"/>
        <w:rPr>
          <w:rFonts w:ascii="Arial Narrow" w:hAnsi="Arial Narrow"/>
          <w:b/>
          <w:sz w:val="20"/>
          <w:szCs w:val="20"/>
        </w:rPr>
      </w:pPr>
      <w:r>
        <w:rPr>
          <w:rFonts w:ascii="Arial Narrow" w:hAnsi="Arial Narrow"/>
          <w:b/>
          <w:sz w:val="20"/>
          <w:szCs w:val="20"/>
        </w:rPr>
        <w:t>Broccoli</w:t>
      </w:r>
    </w:p>
    <w:p w14:paraId="632FE0A7" w14:textId="77777777" w:rsidR="000A7B05" w:rsidRDefault="000A7B05" w:rsidP="00A04F21">
      <w:pPr>
        <w:framePr w:w="2101" w:h="1396" w:hSpace="180" w:wrap="around" w:vAnchor="text" w:hAnchor="page" w:x="796" w:y="7960"/>
        <w:rPr>
          <w:rFonts w:ascii="Arial Narrow" w:hAnsi="Arial Narrow"/>
          <w:b/>
          <w:sz w:val="20"/>
          <w:szCs w:val="20"/>
        </w:rPr>
      </w:pPr>
      <w:r>
        <w:rPr>
          <w:rFonts w:ascii="Arial Narrow" w:hAnsi="Arial Narrow"/>
          <w:b/>
          <w:sz w:val="20"/>
          <w:szCs w:val="20"/>
        </w:rPr>
        <w:t>Mandarin Oranges</w:t>
      </w:r>
    </w:p>
    <w:p w14:paraId="3ECA55DD" w14:textId="77777777" w:rsidR="000A7B05" w:rsidRDefault="000A7B05" w:rsidP="00A04F21">
      <w:pPr>
        <w:framePr w:w="2101" w:h="1396" w:hSpace="180" w:wrap="around" w:vAnchor="text" w:hAnchor="page" w:x="796" w:y="7960"/>
        <w:rPr>
          <w:rFonts w:ascii="Arial Narrow" w:hAnsi="Arial Narrow"/>
          <w:b/>
          <w:sz w:val="20"/>
          <w:szCs w:val="20"/>
        </w:rPr>
      </w:pPr>
      <w:r>
        <w:rPr>
          <w:rFonts w:ascii="Arial Narrow" w:hAnsi="Arial Narrow"/>
          <w:b/>
          <w:sz w:val="20"/>
          <w:szCs w:val="20"/>
        </w:rPr>
        <w:t>Whole Grain Roll</w:t>
      </w:r>
    </w:p>
    <w:p w14:paraId="734CC80A" w14:textId="77777777" w:rsidR="000A7B05" w:rsidRPr="0052605E" w:rsidRDefault="000A7B05" w:rsidP="00A04F21">
      <w:pPr>
        <w:framePr w:w="2101" w:h="1396" w:hSpace="180" w:wrap="around" w:vAnchor="text" w:hAnchor="page" w:x="796" w:y="7960"/>
        <w:rPr>
          <w:rFonts w:ascii="Arial Narrow" w:hAnsi="Arial Narrow"/>
          <w:b/>
          <w:sz w:val="20"/>
          <w:szCs w:val="20"/>
        </w:rPr>
      </w:pPr>
      <w:r>
        <w:rPr>
          <w:rFonts w:ascii="Arial Narrow" w:hAnsi="Arial Narrow"/>
          <w:b/>
          <w:sz w:val="20"/>
          <w:szCs w:val="20"/>
        </w:rPr>
        <w:t>Milk  (HF014)</w:t>
      </w:r>
    </w:p>
    <w:p w14:paraId="63A30FC8" w14:textId="77777777" w:rsidR="0047436A" w:rsidRDefault="000A7B05" w:rsidP="00A04F21">
      <w:pPr>
        <w:framePr w:w="2071" w:h="1396" w:hSpace="180" w:wrap="around" w:vAnchor="text" w:hAnchor="page" w:x="3136" w:y="7960"/>
        <w:rPr>
          <w:rFonts w:ascii="Arial Narrow" w:hAnsi="Arial Narrow"/>
          <w:b/>
          <w:sz w:val="20"/>
          <w:szCs w:val="20"/>
        </w:rPr>
      </w:pPr>
      <w:r>
        <w:rPr>
          <w:rFonts w:ascii="Arial Narrow" w:hAnsi="Arial Narrow"/>
          <w:b/>
          <w:sz w:val="20"/>
          <w:szCs w:val="20"/>
        </w:rPr>
        <w:t>Turkey Barbacoa</w:t>
      </w:r>
    </w:p>
    <w:p w14:paraId="01A15815" w14:textId="77777777" w:rsidR="000A7B05" w:rsidRDefault="000A7B05" w:rsidP="00A04F21">
      <w:pPr>
        <w:framePr w:w="2071" w:h="1396" w:hSpace="180" w:wrap="around" w:vAnchor="text" w:hAnchor="page" w:x="3136" w:y="7960"/>
        <w:rPr>
          <w:rFonts w:ascii="Arial Narrow" w:hAnsi="Arial Narrow"/>
          <w:b/>
          <w:sz w:val="20"/>
          <w:szCs w:val="20"/>
        </w:rPr>
      </w:pPr>
      <w:r>
        <w:rPr>
          <w:rFonts w:ascii="Arial Narrow" w:hAnsi="Arial Narrow"/>
          <w:b/>
          <w:sz w:val="20"/>
          <w:szCs w:val="20"/>
        </w:rPr>
        <w:t>Mashed Potatoes</w:t>
      </w:r>
    </w:p>
    <w:p w14:paraId="25BCCABD" w14:textId="77777777" w:rsidR="000A7B05" w:rsidRDefault="000A7B05" w:rsidP="00A04F21">
      <w:pPr>
        <w:framePr w:w="2071" w:h="1396" w:hSpace="180" w:wrap="around" w:vAnchor="text" w:hAnchor="page" w:x="3136" w:y="7960"/>
        <w:rPr>
          <w:rFonts w:ascii="Arial Narrow" w:hAnsi="Arial Narrow"/>
          <w:b/>
          <w:sz w:val="20"/>
          <w:szCs w:val="20"/>
        </w:rPr>
      </w:pPr>
      <w:r>
        <w:rPr>
          <w:rFonts w:ascii="Arial Narrow" w:hAnsi="Arial Narrow"/>
          <w:b/>
          <w:sz w:val="20"/>
          <w:szCs w:val="20"/>
        </w:rPr>
        <w:t>Black Beans</w:t>
      </w:r>
    </w:p>
    <w:p w14:paraId="56BA7579" w14:textId="77777777" w:rsidR="000A7B05" w:rsidRDefault="000A7B05" w:rsidP="00A04F21">
      <w:pPr>
        <w:framePr w:w="2071" w:h="1396" w:hSpace="180" w:wrap="around" w:vAnchor="text" w:hAnchor="page" w:x="3136" w:y="7960"/>
        <w:rPr>
          <w:rFonts w:ascii="Arial Narrow" w:hAnsi="Arial Narrow"/>
          <w:b/>
          <w:sz w:val="20"/>
          <w:szCs w:val="20"/>
        </w:rPr>
      </w:pPr>
      <w:r>
        <w:rPr>
          <w:rFonts w:ascii="Arial Narrow" w:hAnsi="Arial Narrow"/>
          <w:b/>
          <w:sz w:val="20"/>
          <w:szCs w:val="20"/>
        </w:rPr>
        <w:t>Fruit Mix</w:t>
      </w:r>
    </w:p>
    <w:p w14:paraId="4A398CDE" w14:textId="77777777" w:rsidR="000A7B05" w:rsidRDefault="000A7B05" w:rsidP="00A04F21">
      <w:pPr>
        <w:framePr w:w="2071" w:h="1396" w:hSpace="180" w:wrap="around" w:vAnchor="text" w:hAnchor="page" w:x="3136" w:y="7960"/>
        <w:rPr>
          <w:rFonts w:ascii="Arial Narrow" w:hAnsi="Arial Narrow"/>
          <w:b/>
          <w:sz w:val="20"/>
          <w:szCs w:val="20"/>
        </w:rPr>
      </w:pPr>
      <w:r>
        <w:rPr>
          <w:rFonts w:ascii="Arial Narrow" w:hAnsi="Arial Narrow"/>
          <w:b/>
          <w:sz w:val="20"/>
          <w:szCs w:val="20"/>
        </w:rPr>
        <w:t>Whole Grain Roll</w:t>
      </w:r>
    </w:p>
    <w:p w14:paraId="1CDE0401" w14:textId="77777777" w:rsidR="000A7B05" w:rsidRPr="0052605E" w:rsidRDefault="000A7B05" w:rsidP="00A04F21">
      <w:pPr>
        <w:framePr w:w="2071" w:h="1396" w:hSpace="180" w:wrap="around" w:vAnchor="text" w:hAnchor="page" w:x="3136" w:y="7960"/>
        <w:rPr>
          <w:rFonts w:ascii="Arial Narrow" w:hAnsi="Arial Narrow"/>
          <w:b/>
          <w:sz w:val="20"/>
          <w:szCs w:val="20"/>
        </w:rPr>
      </w:pPr>
      <w:r>
        <w:rPr>
          <w:rFonts w:ascii="Arial Narrow" w:hAnsi="Arial Narrow"/>
          <w:b/>
          <w:sz w:val="20"/>
          <w:szCs w:val="20"/>
        </w:rPr>
        <w:t>Milk</w:t>
      </w:r>
    </w:p>
    <w:p w14:paraId="0C4C6EA9" w14:textId="77777777" w:rsidR="0047436A" w:rsidRDefault="000A7B05" w:rsidP="00A04F21">
      <w:pPr>
        <w:framePr w:w="2116" w:h="1396" w:hSpace="180" w:wrap="around" w:vAnchor="text" w:hAnchor="page" w:x="5431" w:y="7975"/>
        <w:rPr>
          <w:rFonts w:ascii="Arial Narrow" w:hAnsi="Arial Narrow"/>
          <w:b/>
          <w:sz w:val="20"/>
          <w:szCs w:val="20"/>
        </w:rPr>
      </w:pPr>
      <w:r>
        <w:rPr>
          <w:rFonts w:ascii="Arial Narrow" w:hAnsi="Arial Narrow"/>
          <w:b/>
          <w:sz w:val="20"/>
          <w:szCs w:val="20"/>
        </w:rPr>
        <w:t>Chicken Pot Pie Filling</w:t>
      </w:r>
    </w:p>
    <w:p w14:paraId="6B3E0A21" w14:textId="77777777" w:rsidR="000A7B05" w:rsidRDefault="000A7B05" w:rsidP="00A04F21">
      <w:pPr>
        <w:framePr w:w="2116" w:h="1396" w:hSpace="180" w:wrap="around" w:vAnchor="text" w:hAnchor="page" w:x="5431" w:y="7975"/>
        <w:rPr>
          <w:rFonts w:ascii="Arial Narrow" w:hAnsi="Arial Narrow"/>
          <w:b/>
          <w:sz w:val="20"/>
          <w:szCs w:val="20"/>
        </w:rPr>
      </w:pPr>
      <w:r>
        <w:rPr>
          <w:rFonts w:ascii="Arial Narrow" w:hAnsi="Arial Narrow"/>
          <w:b/>
          <w:sz w:val="20"/>
          <w:szCs w:val="20"/>
        </w:rPr>
        <w:t>Biscuit</w:t>
      </w:r>
    </w:p>
    <w:p w14:paraId="461791CB" w14:textId="77777777" w:rsidR="000A7B05" w:rsidRDefault="000A7B05" w:rsidP="00A04F21">
      <w:pPr>
        <w:framePr w:w="2116" w:h="1396" w:hSpace="180" w:wrap="around" w:vAnchor="text" w:hAnchor="page" w:x="5431" w:y="7975"/>
        <w:rPr>
          <w:rFonts w:ascii="Arial Narrow" w:hAnsi="Arial Narrow"/>
          <w:b/>
          <w:sz w:val="20"/>
          <w:szCs w:val="20"/>
        </w:rPr>
      </w:pPr>
      <w:r>
        <w:rPr>
          <w:rFonts w:ascii="Arial Narrow" w:hAnsi="Arial Narrow"/>
          <w:b/>
          <w:sz w:val="20"/>
          <w:szCs w:val="20"/>
        </w:rPr>
        <w:t>Diced Carrots</w:t>
      </w:r>
    </w:p>
    <w:p w14:paraId="1140F1B0" w14:textId="77777777" w:rsidR="000A7B05" w:rsidRDefault="000A7B05" w:rsidP="00A04F21">
      <w:pPr>
        <w:framePr w:w="2116" w:h="1396" w:hSpace="180" w:wrap="around" w:vAnchor="text" w:hAnchor="page" w:x="5431" w:y="7975"/>
        <w:rPr>
          <w:rFonts w:ascii="Arial Narrow" w:hAnsi="Arial Narrow"/>
          <w:b/>
          <w:sz w:val="20"/>
          <w:szCs w:val="20"/>
        </w:rPr>
      </w:pPr>
      <w:r>
        <w:rPr>
          <w:rFonts w:ascii="Arial Narrow" w:hAnsi="Arial Narrow"/>
          <w:b/>
          <w:sz w:val="20"/>
          <w:szCs w:val="20"/>
        </w:rPr>
        <w:t>Peas</w:t>
      </w:r>
    </w:p>
    <w:p w14:paraId="0384B7B8" w14:textId="77777777" w:rsidR="000A7B05" w:rsidRDefault="000A7B05" w:rsidP="00A04F21">
      <w:pPr>
        <w:framePr w:w="2116" w:h="1396" w:hSpace="180" w:wrap="around" w:vAnchor="text" w:hAnchor="page" w:x="5431" w:y="7975"/>
        <w:rPr>
          <w:rFonts w:ascii="Arial Narrow" w:hAnsi="Arial Narrow"/>
          <w:b/>
          <w:sz w:val="20"/>
          <w:szCs w:val="20"/>
        </w:rPr>
      </w:pPr>
      <w:r>
        <w:rPr>
          <w:rFonts w:ascii="Arial Narrow" w:hAnsi="Arial Narrow"/>
          <w:b/>
          <w:sz w:val="20"/>
          <w:szCs w:val="20"/>
        </w:rPr>
        <w:t>Pineapple</w:t>
      </w:r>
    </w:p>
    <w:p w14:paraId="1588CBF6" w14:textId="77777777" w:rsidR="000A7B05" w:rsidRDefault="000A7B05" w:rsidP="00A04F21">
      <w:pPr>
        <w:framePr w:w="2116" w:h="1396" w:hSpace="180" w:wrap="around" w:vAnchor="text" w:hAnchor="page" w:x="5431" w:y="7975"/>
        <w:rPr>
          <w:rFonts w:ascii="Arial Narrow" w:hAnsi="Arial Narrow"/>
          <w:b/>
          <w:sz w:val="20"/>
          <w:szCs w:val="20"/>
        </w:rPr>
      </w:pPr>
      <w:r>
        <w:rPr>
          <w:rFonts w:ascii="Arial Narrow" w:hAnsi="Arial Narrow"/>
          <w:b/>
          <w:sz w:val="20"/>
          <w:szCs w:val="20"/>
        </w:rPr>
        <w:t>Milk</w:t>
      </w:r>
    </w:p>
    <w:p w14:paraId="3C056619" w14:textId="77777777" w:rsidR="000A7B05" w:rsidRPr="0052605E" w:rsidRDefault="000A7B05" w:rsidP="00A04F21">
      <w:pPr>
        <w:framePr w:w="2116" w:h="1396" w:hSpace="180" w:wrap="around" w:vAnchor="text" w:hAnchor="page" w:x="5431" w:y="7975"/>
        <w:rPr>
          <w:rFonts w:ascii="Arial Narrow" w:hAnsi="Arial Narrow"/>
          <w:b/>
          <w:sz w:val="20"/>
          <w:szCs w:val="20"/>
        </w:rPr>
      </w:pPr>
    </w:p>
    <w:p w14:paraId="362A9CBB" w14:textId="77777777" w:rsidR="0047436A" w:rsidRDefault="000A7B05" w:rsidP="00A04F21">
      <w:pPr>
        <w:framePr w:w="2101" w:h="1396" w:hSpace="180" w:wrap="around" w:vAnchor="text" w:hAnchor="page" w:x="7771" w:y="7975"/>
        <w:rPr>
          <w:rFonts w:ascii="Arial Narrow" w:hAnsi="Arial Narrow"/>
          <w:b/>
          <w:sz w:val="20"/>
          <w:szCs w:val="20"/>
        </w:rPr>
      </w:pPr>
      <w:r>
        <w:rPr>
          <w:rFonts w:ascii="Arial Narrow" w:hAnsi="Arial Narrow"/>
          <w:b/>
          <w:sz w:val="20"/>
          <w:szCs w:val="20"/>
        </w:rPr>
        <w:t>Turkey Sausage Patty</w:t>
      </w:r>
    </w:p>
    <w:p w14:paraId="1BCB8EFF" w14:textId="77777777" w:rsidR="000A7B05" w:rsidRDefault="000A7B05" w:rsidP="00A04F21">
      <w:pPr>
        <w:framePr w:w="2101" w:h="1396" w:hSpace="180" w:wrap="around" w:vAnchor="text" w:hAnchor="page" w:x="7771" w:y="7975"/>
        <w:rPr>
          <w:rFonts w:ascii="Arial Narrow" w:hAnsi="Arial Narrow"/>
          <w:b/>
          <w:sz w:val="20"/>
          <w:szCs w:val="20"/>
        </w:rPr>
      </w:pPr>
      <w:r>
        <w:rPr>
          <w:rFonts w:ascii="Arial Narrow" w:hAnsi="Arial Narrow"/>
          <w:b/>
          <w:sz w:val="20"/>
          <w:szCs w:val="20"/>
        </w:rPr>
        <w:t>Seasoned Potatoes</w:t>
      </w:r>
    </w:p>
    <w:p w14:paraId="6B39970A" w14:textId="77777777" w:rsidR="000A7B05" w:rsidRDefault="000A7B05" w:rsidP="00A04F21">
      <w:pPr>
        <w:framePr w:w="2101" w:h="1396" w:hSpace="180" w:wrap="around" w:vAnchor="text" w:hAnchor="page" w:x="7771" w:y="7975"/>
        <w:rPr>
          <w:rFonts w:ascii="Arial Narrow" w:hAnsi="Arial Narrow"/>
          <w:b/>
          <w:sz w:val="20"/>
          <w:szCs w:val="20"/>
        </w:rPr>
      </w:pPr>
      <w:r>
        <w:rPr>
          <w:rFonts w:ascii="Arial Narrow" w:hAnsi="Arial Narrow"/>
          <w:b/>
          <w:sz w:val="20"/>
          <w:szCs w:val="20"/>
        </w:rPr>
        <w:t>French Toast</w:t>
      </w:r>
    </w:p>
    <w:p w14:paraId="1B6442A3" w14:textId="77777777" w:rsidR="000A7B05" w:rsidRDefault="000A7B05" w:rsidP="00A04F21">
      <w:pPr>
        <w:framePr w:w="2101" w:h="1396" w:hSpace="180" w:wrap="around" w:vAnchor="text" w:hAnchor="page" w:x="7771" w:y="7975"/>
        <w:rPr>
          <w:rFonts w:ascii="Arial Narrow" w:hAnsi="Arial Narrow"/>
          <w:b/>
          <w:sz w:val="20"/>
          <w:szCs w:val="20"/>
        </w:rPr>
      </w:pPr>
      <w:r>
        <w:rPr>
          <w:rFonts w:ascii="Arial Narrow" w:hAnsi="Arial Narrow"/>
          <w:b/>
          <w:sz w:val="20"/>
          <w:szCs w:val="20"/>
        </w:rPr>
        <w:t>Sun Splash Veggie Juice</w:t>
      </w:r>
    </w:p>
    <w:p w14:paraId="705D1F2F" w14:textId="77777777" w:rsidR="000A7B05" w:rsidRDefault="000A7B05" w:rsidP="00A04F21">
      <w:pPr>
        <w:framePr w:w="2101" w:h="1396" w:hSpace="180" w:wrap="around" w:vAnchor="text" w:hAnchor="page" w:x="7771" w:y="7975"/>
        <w:rPr>
          <w:rFonts w:ascii="Arial Narrow" w:hAnsi="Arial Narrow"/>
          <w:b/>
          <w:sz w:val="20"/>
          <w:szCs w:val="20"/>
        </w:rPr>
      </w:pPr>
      <w:r>
        <w:rPr>
          <w:rFonts w:ascii="Arial Narrow" w:hAnsi="Arial Narrow"/>
          <w:b/>
          <w:sz w:val="20"/>
          <w:szCs w:val="20"/>
        </w:rPr>
        <w:t>Tropical Fruit Salad</w:t>
      </w:r>
    </w:p>
    <w:p w14:paraId="3F824237" w14:textId="77777777" w:rsidR="000A7B05" w:rsidRDefault="000A7B05" w:rsidP="00A04F21">
      <w:pPr>
        <w:framePr w:w="2101" w:h="1396" w:hSpace="180" w:wrap="around" w:vAnchor="text" w:hAnchor="page" w:x="7771" w:y="7975"/>
        <w:rPr>
          <w:rFonts w:ascii="Arial Narrow" w:hAnsi="Arial Narrow"/>
          <w:b/>
          <w:sz w:val="20"/>
          <w:szCs w:val="20"/>
        </w:rPr>
      </w:pPr>
      <w:r>
        <w:rPr>
          <w:rFonts w:ascii="Arial Narrow" w:hAnsi="Arial Narrow"/>
          <w:b/>
          <w:sz w:val="20"/>
          <w:szCs w:val="20"/>
        </w:rPr>
        <w:t>Milk  (H017)</w:t>
      </w:r>
    </w:p>
    <w:p w14:paraId="03330071" w14:textId="77777777" w:rsidR="000A7B05" w:rsidRPr="0052605E" w:rsidRDefault="000A7B05" w:rsidP="00A04F21">
      <w:pPr>
        <w:framePr w:w="2101" w:h="1396" w:hSpace="180" w:wrap="around" w:vAnchor="text" w:hAnchor="page" w:x="7771" w:y="7975"/>
        <w:rPr>
          <w:rFonts w:ascii="Arial Narrow" w:hAnsi="Arial Narrow"/>
          <w:b/>
          <w:sz w:val="20"/>
          <w:szCs w:val="20"/>
        </w:rPr>
      </w:pPr>
    </w:p>
    <w:p w14:paraId="56A494F7" w14:textId="77777777" w:rsidR="0047436A" w:rsidRDefault="000A7B05" w:rsidP="00A04F21">
      <w:pPr>
        <w:framePr w:w="2056" w:h="1381" w:hSpace="180" w:wrap="around" w:vAnchor="text" w:hAnchor="page" w:x="10111" w:y="7975"/>
        <w:rPr>
          <w:rFonts w:ascii="Arial Narrow" w:hAnsi="Arial Narrow"/>
          <w:b/>
          <w:sz w:val="20"/>
          <w:szCs w:val="20"/>
        </w:rPr>
      </w:pPr>
      <w:r>
        <w:rPr>
          <w:rFonts w:ascii="Arial Narrow" w:hAnsi="Arial Narrow"/>
          <w:b/>
          <w:sz w:val="20"/>
          <w:szCs w:val="20"/>
        </w:rPr>
        <w:t>Fish</w:t>
      </w:r>
    </w:p>
    <w:p w14:paraId="02F39E21" w14:textId="77777777" w:rsidR="000A7B05" w:rsidRDefault="000E6B76" w:rsidP="00A04F21">
      <w:pPr>
        <w:framePr w:w="2056" w:h="1381" w:hSpace="180" w:wrap="around" w:vAnchor="text" w:hAnchor="page" w:x="10111" w:y="7975"/>
        <w:rPr>
          <w:rFonts w:ascii="Arial Narrow" w:hAnsi="Arial Narrow"/>
          <w:b/>
          <w:sz w:val="20"/>
          <w:szCs w:val="20"/>
        </w:rPr>
      </w:pPr>
      <w:r>
        <w:rPr>
          <w:rFonts w:ascii="Arial Narrow" w:hAnsi="Arial Narrow"/>
          <w:b/>
          <w:sz w:val="20"/>
          <w:szCs w:val="20"/>
        </w:rPr>
        <w:t>Tater Tots</w:t>
      </w:r>
    </w:p>
    <w:p w14:paraId="57060CA9" w14:textId="77777777" w:rsidR="000A7B05" w:rsidRDefault="000A7B05" w:rsidP="00A04F21">
      <w:pPr>
        <w:framePr w:w="2056" w:h="1381" w:hSpace="180" w:wrap="around" w:vAnchor="text" w:hAnchor="page" w:x="10111" w:y="7975"/>
        <w:rPr>
          <w:rFonts w:ascii="Arial Narrow" w:hAnsi="Arial Narrow"/>
          <w:b/>
          <w:sz w:val="20"/>
          <w:szCs w:val="20"/>
        </w:rPr>
      </w:pPr>
      <w:r>
        <w:rPr>
          <w:rFonts w:ascii="Arial Narrow" w:hAnsi="Arial Narrow"/>
          <w:b/>
          <w:sz w:val="20"/>
          <w:szCs w:val="20"/>
        </w:rPr>
        <w:t>Green Beans</w:t>
      </w:r>
    </w:p>
    <w:p w14:paraId="1E20A3D6" w14:textId="77777777" w:rsidR="000A7B05" w:rsidRDefault="000A7B05" w:rsidP="00A04F21">
      <w:pPr>
        <w:framePr w:w="2056" w:h="1381" w:hSpace="180" w:wrap="around" w:vAnchor="text" w:hAnchor="page" w:x="10111" w:y="7975"/>
        <w:rPr>
          <w:rFonts w:ascii="Arial Narrow" w:hAnsi="Arial Narrow"/>
          <w:b/>
          <w:sz w:val="20"/>
          <w:szCs w:val="20"/>
        </w:rPr>
      </w:pPr>
      <w:r>
        <w:rPr>
          <w:rFonts w:ascii="Arial Narrow" w:hAnsi="Arial Narrow"/>
          <w:b/>
          <w:sz w:val="20"/>
          <w:szCs w:val="20"/>
        </w:rPr>
        <w:t>Peaches</w:t>
      </w:r>
    </w:p>
    <w:p w14:paraId="653A1D8F" w14:textId="77777777" w:rsidR="000A7B05" w:rsidRDefault="000A7B05" w:rsidP="00A04F21">
      <w:pPr>
        <w:framePr w:w="2056" w:h="1381" w:hSpace="180" w:wrap="around" w:vAnchor="text" w:hAnchor="page" w:x="10111" w:y="7975"/>
        <w:rPr>
          <w:rFonts w:ascii="Arial Narrow" w:hAnsi="Arial Narrow"/>
          <w:b/>
          <w:sz w:val="20"/>
          <w:szCs w:val="20"/>
        </w:rPr>
      </w:pPr>
      <w:r>
        <w:rPr>
          <w:rFonts w:ascii="Arial Narrow" w:hAnsi="Arial Narrow"/>
          <w:b/>
          <w:sz w:val="20"/>
          <w:szCs w:val="20"/>
        </w:rPr>
        <w:t>Whole Grain Roll</w:t>
      </w:r>
    </w:p>
    <w:p w14:paraId="018CE878" w14:textId="77777777" w:rsidR="000A7B05" w:rsidRPr="0052605E" w:rsidRDefault="000A7B05" w:rsidP="00A04F21">
      <w:pPr>
        <w:framePr w:w="2056" w:h="1381" w:hSpace="180" w:wrap="around" w:vAnchor="text" w:hAnchor="page" w:x="10111" w:y="7975"/>
        <w:rPr>
          <w:rFonts w:ascii="Arial Narrow" w:hAnsi="Arial Narrow"/>
          <w:b/>
          <w:sz w:val="20"/>
          <w:szCs w:val="20"/>
        </w:rPr>
      </w:pPr>
      <w:r>
        <w:rPr>
          <w:rFonts w:ascii="Arial Narrow" w:hAnsi="Arial Narrow"/>
          <w:b/>
          <w:sz w:val="20"/>
          <w:szCs w:val="20"/>
        </w:rPr>
        <w:t>Milk</w:t>
      </w:r>
    </w:p>
    <w:p w14:paraId="15BEFE31" w14:textId="77777777" w:rsidR="0047436A" w:rsidRDefault="000A7B05" w:rsidP="00A04F21">
      <w:pPr>
        <w:framePr w:w="2116" w:h="1396" w:hSpace="180" w:wrap="around" w:vAnchor="text" w:hAnchor="page" w:x="796" w:y="9625"/>
        <w:rPr>
          <w:rFonts w:ascii="Arial Narrow" w:hAnsi="Arial Narrow"/>
          <w:b/>
          <w:sz w:val="20"/>
          <w:szCs w:val="20"/>
        </w:rPr>
      </w:pPr>
      <w:r>
        <w:rPr>
          <w:rFonts w:ascii="Arial Narrow" w:hAnsi="Arial Narrow"/>
          <w:b/>
          <w:sz w:val="20"/>
          <w:szCs w:val="20"/>
        </w:rPr>
        <w:t>Breaded Ckn. Breast</w:t>
      </w:r>
    </w:p>
    <w:p w14:paraId="5B2A52ED" w14:textId="77777777" w:rsidR="000A7B05" w:rsidRDefault="000A7B05" w:rsidP="00A04F21">
      <w:pPr>
        <w:framePr w:w="2116" w:h="1396" w:hSpace="180" w:wrap="around" w:vAnchor="text" w:hAnchor="page" w:x="796" w:y="9625"/>
        <w:rPr>
          <w:rFonts w:ascii="Arial Narrow" w:hAnsi="Arial Narrow"/>
          <w:b/>
          <w:sz w:val="20"/>
          <w:szCs w:val="20"/>
        </w:rPr>
      </w:pPr>
      <w:r>
        <w:rPr>
          <w:rFonts w:ascii="Arial Narrow" w:hAnsi="Arial Narrow"/>
          <w:b/>
          <w:sz w:val="20"/>
          <w:szCs w:val="20"/>
        </w:rPr>
        <w:t>Seasoned Potatoes</w:t>
      </w:r>
    </w:p>
    <w:p w14:paraId="01BC2B20" w14:textId="77777777" w:rsidR="000A7B05" w:rsidRDefault="000A7B05" w:rsidP="00A04F21">
      <w:pPr>
        <w:framePr w:w="2116" w:h="1396" w:hSpace="180" w:wrap="around" w:vAnchor="text" w:hAnchor="page" w:x="796" w:y="9625"/>
        <w:rPr>
          <w:rFonts w:ascii="Arial Narrow" w:hAnsi="Arial Narrow"/>
          <w:b/>
          <w:sz w:val="20"/>
          <w:szCs w:val="20"/>
        </w:rPr>
      </w:pPr>
      <w:r>
        <w:rPr>
          <w:rFonts w:ascii="Arial Narrow" w:hAnsi="Arial Narrow"/>
          <w:b/>
          <w:sz w:val="20"/>
          <w:szCs w:val="20"/>
        </w:rPr>
        <w:t>Green Beans</w:t>
      </w:r>
    </w:p>
    <w:p w14:paraId="2ACF1E54" w14:textId="77777777" w:rsidR="000A7B05" w:rsidRDefault="000A7B05" w:rsidP="00A04F21">
      <w:pPr>
        <w:framePr w:w="2116" w:h="1396" w:hSpace="180" w:wrap="around" w:vAnchor="text" w:hAnchor="page" w:x="796" w:y="9625"/>
        <w:rPr>
          <w:rFonts w:ascii="Arial Narrow" w:hAnsi="Arial Narrow"/>
          <w:b/>
          <w:sz w:val="20"/>
          <w:szCs w:val="20"/>
        </w:rPr>
      </w:pPr>
      <w:r>
        <w:rPr>
          <w:rFonts w:ascii="Arial Narrow" w:hAnsi="Arial Narrow"/>
          <w:b/>
          <w:sz w:val="20"/>
          <w:szCs w:val="20"/>
        </w:rPr>
        <w:t>Fruit Mix</w:t>
      </w:r>
    </w:p>
    <w:p w14:paraId="66CB3CBB" w14:textId="77777777" w:rsidR="000A7B05" w:rsidRDefault="000A7B05" w:rsidP="00A04F21">
      <w:pPr>
        <w:framePr w:w="2116" w:h="1396" w:hSpace="180" w:wrap="around" w:vAnchor="text" w:hAnchor="page" w:x="796" w:y="9625"/>
        <w:rPr>
          <w:rFonts w:ascii="Arial Narrow" w:hAnsi="Arial Narrow"/>
          <w:b/>
          <w:sz w:val="20"/>
          <w:szCs w:val="20"/>
        </w:rPr>
      </w:pPr>
      <w:r>
        <w:rPr>
          <w:rFonts w:ascii="Arial Narrow" w:hAnsi="Arial Narrow"/>
          <w:b/>
          <w:sz w:val="20"/>
          <w:szCs w:val="20"/>
        </w:rPr>
        <w:t>Bun</w:t>
      </w:r>
    </w:p>
    <w:p w14:paraId="1DE5B5F7" w14:textId="77777777" w:rsidR="000A7B05" w:rsidRPr="0052605E" w:rsidRDefault="000A7B05" w:rsidP="00A04F21">
      <w:pPr>
        <w:framePr w:w="2116" w:h="1396" w:hSpace="180" w:wrap="around" w:vAnchor="text" w:hAnchor="page" w:x="796" w:y="9625"/>
        <w:rPr>
          <w:rFonts w:ascii="Arial Narrow" w:hAnsi="Arial Narrow"/>
          <w:b/>
          <w:sz w:val="20"/>
          <w:szCs w:val="20"/>
        </w:rPr>
      </w:pPr>
      <w:r>
        <w:rPr>
          <w:rFonts w:ascii="Arial Narrow" w:hAnsi="Arial Narrow"/>
          <w:b/>
          <w:sz w:val="20"/>
          <w:szCs w:val="20"/>
        </w:rPr>
        <w:t>Milk</w:t>
      </w:r>
    </w:p>
    <w:p w14:paraId="10828B04" w14:textId="77777777" w:rsidR="0047436A" w:rsidRDefault="00D01E69" w:rsidP="00A04F21">
      <w:pPr>
        <w:framePr w:w="2116" w:h="1531" w:hSpace="180" w:wrap="around" w:vAnchor="text" w:hAnchor="page" w:x="3121" w:y="4600"/>
        <w:rPr>
          <w:rFonts w:ascii="Arial Narrow" w:hAnsi="Arial Narrow"/>
          <w:b/>
          <w:sz w:val="20"/>
          <w:szCs w:val="20"/>
        </w:rPr>
      </w:pPr>
      <w:r>
        <w:rPr>
          <w:rFonts w:ascii="Arial Narrow" w:hAnsi="Arial Narrow"/>
          <w:b/>
          <w:sz w:val="20"/>
          <w:szCs w:val="20"/>
        </w:rPr>
        <w:t>Salisbury Steak</w:t>
      </w:r>
    </w:p>
    <w:p w14:paraId="7B1BDA76" w14:textId="77777777" w:rsidR="00D01E69" w:rsidRDefault="00D01E69" w:rsidP="00A04F21">
      <w:pPr>
        <w:framePr w:w="2116" w:h="1531" w:hSpace="180" w:wrap="around" w:vAnchor="text" w:hAnchor="page" w:x="3121" w:y="4600"/>
        <w:rPr>
          <w:rFonts w:ascii="Arial Narrow" w:hAnsi="Arial Narrow"/>
          <w:b/>
          <w:sz w:val="20"/>
          <w:szCs w:val="20"/>
        </w:rPr>
      </w:pPr>
      <w:r>
        <w:rPr>
          <w:rFonts w:ascii="Arial Narrow" w:hAnsi="Arial Narrow"/>
          <w:b/>
          <w:sz w:val="20"/>
          <w:szCs w:val="20"/>
        </w:rPr>
        <w:t>Mashed Potatoes w/ Gravy</w:t>
      </w:r>
    </w:p>
    <w:p w14:paraId="7698E20A" w14:textId="77777777" w:rsidR="00D01E69" w:rsidRDefault="00D01E69" w:rsidP="00D01E69">
      <w:pPr>
        <w:framePr w:w="2116" w:h="1531" w:hSpace="180" w:wrap="around" w:vAnchor="text" w:hAnchor="page" w:x="3121" w:y="4600"/>
        <w:rPr>
          <w:rFonts w:ascii="Arial Narrow" w:hAnsi="Arial Narrow"/>
          <w:b/>
          <w:sz w:val="20"/>
          <w:szCs w:val="20"/>
        </w:rPr>
      </w:pPr>
      <w:r>
        <w:rPr>
          <w:rFonts w:ascii="Arial Narrow" w:hAnsi="Arial Narrow"/>
          <w:b/>
          <w:sz w:val="20"/>
          <w:szCs w:val="20"/>
        </w:rPr>
        <w:t>Diced Carrots</w:t>
      </w:r>
    </w:p>
    <w:p w14:paraId="62249F87" w14:textId="77777777" w:rsidR="00D01E69" w:rsidRDefault="00D01E69" w:rsidP="00A04F21">
      <w:pPr>
        <w:framePr w:w="2116" w:h="1531" w:hSpace="180" w:wrap="around" w:vAnchor="text" w:hAnchor="page" w:x="3121" w:y="4600"/>
        <w:rPr>
          <w:rFonts w:ascii="Arial Narrow" w:hAnsi="Arial Narrow"/>
          <w:b/>
          <w:sz w:val="20"/>
          <w:szCs w:val="20"/>
        </w:rPr>
      </w:pPr>
      <w:r>
        <w:rPr>
          <w:rFonts w:ascii="Arial Narrow" w:hAnsi="Arial Narrow"/>
          <w:b/>
          <w:sz w:val="20"/>
          <w:szCs w:val="20"/>
        </w:rPr>
        <w:t>Pears</w:t>
      </w:r>
    </w:p>
    <w:p w14:paraId="3208EEA9" w14:textId="77777777" w:rsidR="00D01E69" w:rsidRDefault="00D01E69" w:rsidP="00A04F21">
      <w:pPr>
        <w:framePr w:w="2116" w:h="1531" w:hSpace="180" w:wrap="around" w:vAnchor="text" w:hAnchor="page" w:x="3121" w:y="4600"/>
        <w:rPr>
          <w:rFonts w:ascii="Arial Narrow" w:hAnsi="Arial Narrow"/>
          <w:b/>
          <w:sz w:val="20"/>
          <w:szCs w:val="20"/>
        </w:rPr>
      </w:pPr>
      <w:r>
        <w:rPr>
          <w:rFonts w:ascii="Arial Narrow" w:hAnsi="Arial Narrow"/>
          <w:b/>
          <w:sz w:val="20"/>
          <w:szCs w:val="20"/>
        </w:rPr>
        <w:t>Whole Grain Roll</w:t>
      </w:r>
    </w:p>
    <w:p w14:paraId="1BB8A376" w14:textId="77777777" w:rsidR="00D01E69" w:rsidRPr="0052605E" w:rsidRDefault="00D01E69" w:rsidP="00A04F21">
      <w:pPr>
        <w:framePr w:w="2116" w:h="1531" w:hSpace="180" w:wrap="around" w:vAnchor="text" w:hAnchor="page" w:x="3121" w:y="4600"/>
        <w:rPr>
          <w:rFonts w:ascii="Arial Narrow" w:hAnsi="Arial Narrow"/>
          <w:b/>
          <w:sz w:val="20"/>
          <w:szCs w:val="20"/>
        </w:rPr>
      </w:pPr>
      <w:r>
        <w:rPr>
          <w:rFonts w:ascii="Arial Narrow" w:hAnsi="Arial Narrow"/>
          <w:b/>
          <w:sz w:val="20"/>
          <w:szCs w:val="20"/>
        </w:rPr>
        <w:t>Milk  (HF010)</w:t>
      </w:r>
    </w:p>
    <w:p w14:paraId="1563A615" w14:textId="77777777" w:rsidR="0047436A" w:rsidRDefault="00D01E69" w:rsidP="00A04F21">
      <w:pPr>
        <w:framePr w:w="2101" w:h="1486" w:hSpace="180" w:wrap="around" w:vAnchor="text" w:hAnchor="page" w:x="5461" w:y="4600"/>
        <w:rPr>
          <w:rFonts w:ascii="Arial Narrow" w:hAnsi="Arial Narrow"/>
          <w:b/>
          <w:sz w:val="20"/>
          <w:szCs w:val="20"/>
        </w:rPr>
      </w:pPr>
      <w:r>
        <w:rPr>
          <w:rFonts w:ascii="Arial Narrow" w:hAnsi="Arial Narrow"/>
          <w:b/>
          <w:sz w:val="20"/>
          <w:szCs w:val="20"/>
        </w:rPr>
        <w:t>Turkey Tetrazzini</w:t>
      </w:r>
    </w:p>
    <w:p w14:paraId="2AE740A8" w14:textId="77777777" w:rsidR="00D01E69" w:rsidRDefault="00D01E69" w:rsidP="00A04F21">
      <w:pPr>
        <w:framePr w:w="2101" w:h="1486" w:hSpace="180" w:wrap="around" w:vAnchor="text" w:hAnchor="page" w:x="5461" w:y="4600"/>
        <w:rPr>
          <w:rFonts w:ascii="Arial Narrow" w:hAnsi="Arial Narrow"/>
          <w:b/>
          <w:sz w:val="20"/>
          <w:szCs w:val="20"/>
        </w:rPr>
      </w:pPr>
      <w:r>
        <w:rPr>
          <w:rFonts w:ascii="Arial Narrow" w:hAnsi="Arial Narrow"/>
          <w:b/>
          <w:sz w:val="20"/>
          <w:szCs w:val="20"/>
        </w:rPr>
        <w:t>Peas</w:t>
      </w:r>
    </w:p>
    <w:p w14:paraId="04A83C62" w14:textId="77777777" w:rsidR="00D01E69" w:rsidRDefault="000E6B76" w:rsidP="00A04F21">
      <w:pPr>
        <w:framePr w:w="2101" w:h="1486" w:hSpace="180" w:wrap="around" w:vAnchor="text" w:hAnchor="page" w:x="5461" w:y="4600"/>
        <w:rPr>
          <w:rFonts w:ascii="Arial Narrow" w:hAnsi="Arial Narrow"/>
          <w:b/>
          <w:sz w:val="20"/>
          <w:szCs w:val="20"/>
        </w:rPr>
      </w:pPr>
      <w:r>
        <w:rPr>
          <w:rFonts w:ascii="Arial Narrow" w:hAnsi="Arial Narrow"/>
          <w:b/>
          <w:sz w:val="20"/>
          <w:szCs w:val="20"/>
        </w:rPr>
        <w:t>Green Beans</w:t>
      </w:r>
    </w:p>
    <w:p w14:paraId="45213CCA" w14:textId="77777777" w:rsidR="00D01E69" w:rsidRDefault="00D01E69" w:rsidP="00A04F21">
      <w:pPr>
        <w:framePr w:w="2101" w:h="1486" w:hSpace="180" w:wrap="around" w:vAnchor="text" w:hAnchor="page" w:x="5461" w:y="4600"/>
        <w:rPr>
          <w:rFonts w:ascii="Arial Narrow" w:hAnsi="Arial Narrow"/>
          <w:b/>
          <w:sz w:val="20"/>
          <w:szCs w:val="20"/>
        </w:rPr>
      </w:pPr>
      <w:r>
        <w:rPr>
          <w:rFonts w:ascii="Arial Narrow" w:hAnsi="Arial Narrow"/>
          <w:b/>
          <w:sz w:val="20"/>
          <w:szCs w:val="20"/>
        </w:rPr>
        <w:t>Pineapple</w:t>
      </w:r>
    </w:p>
    <w:p w14:paraId="2725EC46" w14:textId="77777777" w:rsidR="00D01E69" w:rsidRDefault="00D01E69" w:rsidP="00A04F21">
      <w:pPr>
        <w:framePr w:w="2101" w:h="1486" w:hSpace="180" w:wrap="around" w:vAnchor="text" w:hAnchor="page" w:x="5461" w:y="4600"/>
        <w:rPr>
          <w:rFonts w:ascii="Arial Narrow" w:hAnsi="Arial Narrow"/>
          <w:b/>
          <w:sz w:val="20"/>
          <w:szCs w:val="20"/>
        </w:rPr>
      </w:pPr>
      <w:r>
        <w:rPr>
          <w:rFonts w:ascii="Arial Narrow" w:hAnsi="Arial Narrow"/>
          <w:b/>
          <w:sz w:val="20"/>
          <w:szCs w:val="20"/>
        </w:rPr>
        <w:t>Whole Grain Roll</w:t>
      </w:r>
    </w:p>
    <w:p w14:paraId="74E5F991" w14:textId="77777777" w:rsidR="00D01E69" w:rsidRPr="0052605E" w:rsidRDefault="00D01E69" w:rsidP="00A04F21">
      <w:pPr>
        <w:framePr w:w="2101" w:h="1486" w:hSpace="180" w:wrap="around" w:vAnchor="text" w:hAnchor="page" w:x="5461" w:y="4600"/>
        <w:rPr>
          <w:rFonts w:ascii="Arial Narrow" w:hAnsi="Arial Narrow"/>
          <w:b/>
          <w:sz w:val="20"/>
          <w:szCs w:val="20"/>
        </w:rPr>
      </w:pPr>
      <w:r>
        <w:rPr>
          <w:rFonts w:ascii="Arial Narrow" w:hAnsi="Arial Narrow"/>
          <w:b/>
          <w:sz w:val="20"/>
          <w:szCs w:val="20"/>
        </w:rPr>
        <w:t>Milk</w:t>
      </w:r>
    </w:p>
    <w:p w14:paraId="35A41C19" w14:textId="77777777" w:rsidR="0047436A" w:rsidRDefault="00D01E69" w:rsidP="00A04F21">
      <w:pPr>
        <w:framePr w:w="2101" w:h="1441" w:hSpace="180" w:wrap="around" w:vAnchor="text" w:hAnchor="page" w:x="7771" w:y="4630"/>
        <w:rPr>
          <w:rFonts w:ascii="Arial Narrow" w:hAnsi="Arial Narrow"/>
          <w:b/>
          <w:sz w:val="20"/>
          <w:szCs w:val="20"/>
        </w:rPr>
      </w:pPr>
      <w:r>
        <w:rPr>
          <w:rFonts w:ascii="Arial Narrow" w:hAnsi="Arial Narrow"/>
          <w:b/>
          <w:sz w:val="20"/>
          <w:szCs w:val="20"/>
        </w:rPr>
        <w:t>Teriyaki Chicken</w:t>
      </w:r>
    </w:p>
    <w:p w14:paraId="73D6BEA0" w14:textId="77777777" w:rsidR="00D01E69" w:rsidRDefault="00D01E69" w:rsidP="00A04F21">
      <w:pPr>
        <w:framePr w:w="2101" w:h="1441" w:hSpace="180" w:wrap="around" w:vAnchor="text" w:hAnchor="page" w:x="7771" w:y="4630"/>
        <w:rPr>
          <w:rFonts w:ascii="Arial Narrow" w:hAnsi="Arial Narrow"/>
          <w:b/>
          <w:sz w:val="20"/>
          <w:szCs w:val="20"/>
        </w:rPr>
      </w:pPr>
      <w:r>
        <w:rPr>
          <w:rFonts w:ascii="Arial Narrow" w:hAnsi="Arial Narrow"/>
          <w:b/>
          <w:sz w:val="20"/>
          <w:szCs w:val="20"/>
        </w:rPr>
        <w:t>Edamame Beans</w:t>
      </w:r>
    </w:p>
    <w:p w14:paraId="105BEE46" w14:textId="77777777" w:rsidR="00D01E69" w:rsidRDefault="00D01E69" w:rsidP="00A04F21">
      <w:pPr>
        <w:framePr w:w="2101" w:h="1441" w:hSpace="180" w:wrap="around" w:vAnchor="text" w:hAnchor="page" w:x="7771" w:y="4630"/>
        <w:rPr>
          <w:rFonts w:ascii="Arial Narrow" w:hAnsi="Arial Narrow"/>
          <w:b/>
          <w:sz w:val="20"/>
          <w:szCs w:val="20"/>
        </w:rPr>
      </w:pPr>
      <w:r>
        <w:rPr>
          <w:rFonts w:ascii="Arial Narrow" w:hAnsi="Arial Narrow"/>
          <w:b/>
          <w:sz w:val="20"/>
          <w:szCs w:val="20"/>
        </w:rPr>
        <w:t>Stir Fry Veggie Blend</w:t>
      </w:r>
    </w:p>
    <w:p w14:paraId="31D0A782" w14:textId="77777777" w:rsidR="00D01E69" w:rsidRDefault="00D01E69" w:rsidP="00A04F21">
      <w:pPr>
        <w:framePr w:w="2101" w:h="1441" w:hSpace="180" w:wrap="around" w:vAnchor="text" w:hAnchor="page" w:x="7771" w:y="4630"/>
        <w:rPr>
          <w:rFonts w:ascii="Arial Narrow" w:hAnsi="Arial Narrow"/>
          <w:b/>
          <w:sz w:val="20"/>
          <w:szCs w:val="20"/>
        </w:rPr>
      </w:pPr>
      <w:r>
        <w:rPr>
          <w:rFonts w:ascii="Arial Narrow" w:hAnsi="Arial Narrow"/>
          <w:b/>
          <w:sz w:val="20"/>
          <w:szCs w:val="20"/>
        </w:rPr>
        <w:t>Brown Rice</w:t>
      </w:r>
    </w:p>
    <w:p w14:paraId="2CB6E2EC" w14:textId="77777777" w:rsidR="00D01E69" w:rsidRDefault="00D01E69" w:rsidP="00A04F21">
      <w:pPr>
        <w:framePr w:w="2101" w:h="1441" w:hSpace="180" w:wrap="around" w:vAnchor="text" w:hAnchor="page" w:x="7771" w:y="4630"/>
        <w:rPr>
          <w:rFonts w:ascii="Arial Narrow" w:hAnsi="Arial Narrow"/>
          <w:b/>
          <w:sz w:val="20"/>
          <w:szCs w:val="20"/>
        </w:rPr>
      </w:pPr>
      <w:r>
        <w:rPr>
          <w:rFonts w:ascii="Arial Narrow" w:hAnsi="Arial Narrow"/>
          <w:b/>
          <w:sz w:val="20"/>
          <w:szCs w:val="20"/>
        </w:rPr>
        <w:t>Peaches</w:t>
      </w:r>
    </w:p>
    <w:p w14:paraId="7F2C3027" w14:textId="77777777" w:rsidR="00D01E69" w:rsidRPr="0052605E" w:rsidRDefault="00D01E69" w:rsidP="00A04F21">
      <w:pPr>
        <w:framePr w:w="2101" w:h="1441" w:hSpace="180" w:wrap="around" w:vAnchor="text" w:hAnchor="page" w:x="7771" w:y="4630"/>
        <w:rPr>
          <w:rFonts w:ascii="Arial Narrow" w:hAnsi="Arial Narrow"/>
          <w:b/>
          <w:sz w:val="20"/>
          <w:szCs w:val="20"/>
        </w:rPr>
      </w:pPr>
      <w:r>
        <w:rPr>
          <w:rFonts w:ascii="Arial Narrow" w:hAnsi="Arial Narrow"/>
          <w:b/>
          <w:sz w:val="20"/>
          <w:szCs w:val="20"/>
        </w:rPr>
        <w:t>Fortune Cookie / Milk</w:t>
      </w:r>
    </w:p>
    <w:p w14:paraId="5D403FC1" w14:textId="77777777" w:rsidR="0047436A" w:rsidRDefault="00D01E69" w:rsidP="00A04F21">
      <w:pPr>
        <w:framePr w:w="2116" w:h="1441" w:hSpace="180" w:wrap="around" w:vAnchor="text" w:hAnchor="page" w:x="10066" w:y="4630"/>
        <w:rPr>
          <w:rFonts w:ascii="Arial Narrow" w:hAnsi="Arial Narrow"/>
          <w:b/>
          <w:sz w:val="20"/>
          <w:szCs w:val="20"/>
        </w:rPr>
      </w:pPr>
      <w:r>
        <w:rPr>
          <w:rFonts w:ascii="Arial Narrow" w:hAnsi="Arial Narrow"/>
          <w:b/>
          <w:sz w:val="20"/>
          <w:szCs w:val="20"/>
        </w:rPr>
        <w:t>Veggie Lasagna</w:t>
      </w:r>
    </w:p>
    <w:p w14:paraId="04DAA50F" w14:textId="77777777" w:rsidR="00D01E69" w:rsidRDefault="00D01E69" w:rsidP="00A04F21">
      <w:pPr>
        <w:framePr w:w="2116" w:h="1441" w:hSpace="180" w:wrap="around" w:vAnchor="text" w:hAnchor="page" w:x="10066" w:y="4630"/>
        <w:rPr>
          <w:rFonts w:ascii="Arial Narrow" w:hAnsi="Arial Narrow"/>
          <w:b/>
          <w:sz w:val="20"/>
          <w:szCs w:val="20"/>
        </w:rPr>
      </w:pPr>
      <w:r>
        <w:rPr>
          <w:rFonts w:ascii="Arial Narrow" w:hAnsi="Arial Narrow"/>
          <w:b/>
          <w:sz w:val="20"/>
          <w:szCs w:val="20"/>
        </w:rPr>
        <w:t>Broccoli</w:t>
      </w:r>
    </w:p>
    <w:p w14:paraId="52FAF109" w14:textId="77777777" w:rsidR="00D01E69" w:rsidRDefault="00D01E69" w:rsidP="00A04F21">
      <w:pPr>
        <w:framePr w:w="2116" w:h="1441" w:hSpace="180" w:wrap="around" w:vAnchor="text" w:hAnchor="page" w:x="10066" w:y="4630"/>
        <w:rPr>
          <w:rFonts w:ascii="Arial Narrow" w:hAnsi="Arial Narrow"/>
          <w:b/>
          <w:sz w:val="20"/>
          <w:szCs w:val="20"/>
        </w:rPr>
      </w:pPr>
      <w:r>
        <w:rPr>
          <w:rFonts w:ascii="Arial Narrow" w:hAnsi="Arial Narrow"/>
          <w:b/>
          <w:sz w:val="20"/>
          <w:szCs w:val="20"/>
        </w:rPr>
        <w:t>Mandarin Oranges</w:t>
      </w:r>
    </w:p>
    <w:p w14:paraId="7FFDD622" w14:textId="77777777" w:rsidR="00D01E69" w:rsidRDefault="00D01E69" w:rsidP="00A04F21">
      <w:pPr>
        <w:framePr w:w="2116" w:h="1441" w:hSpace="180" w:wrap="around" w:vAnchor="text" w:hAnchor="page" w:x="10066" w:y="4630"/>
        <w:rPr>
          <w:rFonts w:ascii="Arial Narrow" w:hAnsi="Arial Narrow"/>
          <w:b/>
          <w:sz w:val="20"/>
          <w:szCs w:val="20"/>
        </w:rPr>
      </w:pPr>
      <w:r>
        <w:rPr>
          <w:rFonts w:ascii="Arial Narrow" w:hAnsi="Arial Narrow"/>
          <w:b/>
          <w:sz w:val="20"/>
          <w:szCs w:val="20"/>
        </w:rPr>
        <w:t>Whole Grain Roll</w:t>
      </w:r>
    </w:p>
    <w:p w14:paraId="480CDDD2" w14:textId="77777777" w:rsidR="00D01E69" w:rsidRPr="0052605E" w:rsidRDefault="00D01E69" w:rsidP="00A04F21">
      <w:pPr>
        <w:framePr w:w="2116" w:h="1441" w:hSpace="180" w:wrap="around" w:vAnchor="text" w:hAnchor="page" w:x="10066" w:y="4630"/>
        <w:rPr>
          <w:rFonts w:ascii="Arial Narrow" w:hAnsi="Arial Narrow"/>
          <w:b/>
          <w:sz w:val="20"/>
          <w:szCs w:val="20"/>
        </w:rPr>
      </w:pPr>
      <w:r>
        <w:rPr>
          <w:rFonts w:ascii="Arial Narrow" w:hAnsi="Arial Narrow"/>
          <w:b/>
          <w:sz w:val="20"/>
          <w:szCs w:val="20"/>
        </w:rPr>
        <w:t>Milk  (H005)</w:t>
      </w:r>
    </w:p>
    <w:p w14:paraId="30A6AAB7" w14:textId="77777777" w:rsidR="0047436A" w:rsidRDefault="007C791D" w:rsidP="00A04F21">
      <w:pPr>
        <w:framePr w:w="2176" w:h="1486" w:hSpace="180" w:wrap="around" w:vAnchor="text" w:hAnchor="page" w:x="7726" w:y="2950"/>
        <w:rPr>
          <w:rFonts w:ascii="Arial Narrow" w:hAnsi="Arial Narrow"/>
          <w:b/>
          <w:sz w:val="20"/>
          <w:szCs w:val="20"/>
        </w:rPr>
      </w:pPr>
      <w:r>
        <w:rPr>
          <w:rFonts w:ascii="Arial Narrow" w:hAnsi="Arial Narrow"/>
          <w:b/>
          <w:sz w:val="20"/>
          <w:szCs w:val="20"/>
        </w:rPr>
        <w:t>Taco</w:t>
      </w:r>
    </w:p>
    <w:p w14:paraId="04EFF7C4" w14:textId="77777777" w:rsidR="007C791D" w:rsidRDefault="007C791D" w:rsidP="00A04F21">
      <w:pPr>
        <w:framePr w:w="2176" w:h="1486" w:hSpace="180" w:wrap="around" w:vAnchor="text" w:hAnchor="page" w:x="7726" w:y="2950"/>
        <w:rPr>
          <w:rFonts w:ascii="Arial Narrow" w:hAnsi="Arial Narrow"/>
          <w:b/>
          <w:sz w:val="20"/>
          <w:szCs w:val="20"/>
        </w:rPr>
      </w:pPr>
      <w:r>
        <w:rPr>
          <w:rFonts w:ascii="Arial Narrow" w:hAnsi="Arial Narrow"/>
          <w:b/>
          <w:sz w:val="20"/>
          <w:szCs w:val="20"/>
        </w:rPr>
        <w:t>Roasted Corn</w:t>
      </w:r>
    </w:p>
    <w:p w14:paraId="0500C00C" w14:textId="77777777" w:rsidR="007C791D" w:rsidRDefault="007C791D" w:rsidP="00A04F21">
      <w:pPr>
        <w:framePr w:w="2176" w:h="1486" w:hSpace="180" w:wrap="around" w:vAnchor="text" w:hAnchor="page" w:x="7726" w:y="2950"/>
        <w:rPr>
          <w:rFonts w:ascii="Arial Narrow" w:hAnsi="Arial Narrow"/>
          <w:b/>
          <w:sz w:val="20"/>
          <w:szCs w:val="20"/>
        </w:rPr>
      </w:pPr>
      <w:r>
        <w:rPr>
          <w:rFonts w:ascii="Arial Narrow" w:hAnsi="Arial Narrow"/>
          <w:b/>
          <w:sz w:val="20"/>
          <w:szCs w:val="20"/>
        </w:rPr>
        <w:t>Pinto Beans</w:t>
      </w:r>
    </w:p>
    <w:p w14:paraId="08D4356C" w14:textId="77777777" w:rsidR="007C791D" w:rsidRDefault="007C791D" w:rsidP="00A04F21">
      <w:pPr>
        <w:framePr w:w="2176" w:h="1486" w:hSpace="180" w:wrap="around" w:vAnchor="text" w:hAnchor="page" w:x="7726" w:y="2950"/>
        <w:rPr>
          <w:rFonts w:ascii="Arial Narrow" w:hAnsi="Arial Narrow"/>
          <w:b/>
          <w:sz w:val="20"/>
          <w:szCs w:val="20"/>
        </w:rPr>
      </w:pPr>
      <w:r>
        <w:rPr>
          <w:rFonts w:ascii="Arial Narrow" w:hAnsi="Arial Narrow"/>
          <w:b/>
          <w:sz w:val="20"/>
          <w:szCs w:val="20"/>
        </w:rPr>
        <w:t>Fruit Mix</w:t>
      </w:r>
    </w:p>
    <w:p w14:paraId="50123864" w14:textId="77777777" w:rsidR="007C791D" w:rsidRDefault="007C791D" w:rsidP="00A04F21">
      <w:pPr>
        <w:framePr w:w="2176" w:h="1486" w:hSpace="180" w:wrap="around" w:vAnchor="text" w:hAnchor="page" w:x="7726" w:y="2950"/>
        <w:rPr>
          <w:rFonts w:ascii="Arial Narrow" w:hAnsi="Arial Narrow"/>
          <w:b/>
          <w:sz w:val="20"/>
          <w:szCs w:val="20"/>
        </w:rPr>
      </w:pPr>
      <w:r>
        <w:rPr>
          <w:rFonts w:ascii="Arial Narrow" w:hAnsi="Arial Narrow"/>
          <w:b/>
          <w:sz w:val="20"/>
          <w:szCs w:val="20"/>
        </w:rPr>
        <w:t>Tortilla Chips</w:t>
      </w:r>
    </w:p>
    <w:p w14:paraId="660A2B18" w14:textId="77777777" w:rsidR="007C791D" w:rsidRPr="0052605E" w:rsidRDefault="007C791D" w:rsidP="00A04F21">
      <w:pPr>
        <w:framePr w:w="2176" w:h="1486" w:hSpace="180" w:wrap="around" w:vAnchor="text" w:hAnchor="page" w:x="7726" w:y="2950"/>
        <w:rPr>
          <w:rFonts w:ascii="Arial Narrow" w:hAnsi="Arial Narrow"/>
          <w:b/>
          <w:sz w:val="20"/>
          <w:szCs w:val="20"/>
        </w:rPr>
      </w:pPr>
      <w:r>
        <w:rPr>
          <w:rFonts w:ascii="Arial Narrow" w:hAnsi="Arial Narrow"/>
          <w:b/>
          <w:sz w:val="20"/>
          <w:szCs w:val="20"/>
        </w:rPr>
        <w:t>Milk  (H003)</w:t>
      </w:r>
    </w:p>
    <w:p w14:paraId="2F241E99" w14:textId="77777777" w:rsidR="0047436A" w:rsidRDefault="007C791D" w:rsidP="00A04F21">
      <w:pPr>
        <w:framePr w:w="2146" w:h="1486" w:hSpace="180" w:wrap="around" w:vAnchor="text" w:hAnchor="page" w:x="10066" w:y="2950"/>
        <w:rPr>
          <w:rFonts w:ascii="Arial Narrow" w:hAnsi="Arial Narrow"/>
          <w:b/>
          <w:sz w:val="20"/>
          <w:szCs w:val="20"/>
        </w:rPr>
      </w:pPr>
      <w:r>
        <w:rPr>
          <w:rFonts w:ascii="Arial Narrow" w:hAnsi="Arial Narrow"/>
          <w:b/>
          <w:sz w:val="20"/>
          <w:szCs w:val="20"/>
        </w:rPr>
        <w:t>Mac &amp; Cheese</w:t>
      </w:r>
    </w:p>
    <w:p w14:paraId="17B6961F" w14:textId="77777777" w:rsidR="007C791D" w:rsidRDefault="007C791D" w:rsidP="00A04F21">
      <w:pPr>
        <w:framePr w:w="2146" w:h="1486" w:hSpace="180" w:wrap="around" w:vAnchor="text" w:hAnchor="page" w:x="10066" w:y="2950"/>
        <w:rPr>
          <w:rFonts w:ascii="Arial Narrow" w:hAnsi="Arial Narrow"/>
          <w:b/>
          <w:sz w:val="20"/>
          <w:szCs w:val="20"/>
        </w:rPr>
      </w:pPr>
      <w:r>
        <w:rPr>
          <w:rFonts w:ascii="Arial Narrow" w:hAnsi="Arial Narrow"/>
          <w:b/>
          <w:sz w:val="20"/>
          <w:szCs w:val="20"/>
        </w:rPr>
        <w:t>Diced Carrots</w:t>
      </w:r>
    </w:p>
    <w:p w14:paraId="52A9E220" w14:textId="77777777" w:rsidR="007C791D" w:rsidRDefault="007C791D" w:rsidP="00A04F21">
      <w:pPr>
        <w:framePr w:w="2146" w:h="1486" w:hSpace="180" w:wrap="around" w:vAnchor="text" w:hAnchor="page" w:x="10066" w:y="2950"/>
        <w:rPr>
          <w:rFonts w:ascii="Arial Narrow" w:hAnsi="Arial Narrow"/>
          <w:b/>
          <w:sz w:val="20"/>
          <w:szCs w:val="20"/>
        </w:rPr>
      </w:pPr>
      <w:r>
        <w:rPr>
          <w:rFonts w:ascii="Arial Narrow" w:hAnsi="Arial Narrow"/>
          <w:b/>
          <w:sz w:val="20"/>
          <w:szCs w:val="20"/>
        </w:rPr>
        <w:t>Broccoli</w:t>
      </w:r>
    </w:p>
    <w:p w14:paraId="5A54CEAC" w14:textId="77777777" w:rsidR="007C791D" w:rsidRDefault="007C791D" w:rsidP="00A04F21">
      <w:pPr>
        <w:framePr w:w="2146" w:h="1486" w:hSpace="180" w:wrap="around" w:vAnchor="text" w:hAnchor="page" w:x="10066" w:y="2950"/>
        <w:rPr>
          <w:rFonts w:ascii="Arial Narrow" w:hAnsi="Arial Narrow"/>
          <w:b/>
          <w:sz w:val="20"/>
          <w:szCs w:val="20"/>
        </w:rPr>
      </w:pPr>
      <w:r>
        <w:rPr>
          <w:rFonts w:ascii="Arial Narrow" w:hAnsi="Arial Narrow"/>
          <w:b/>
          <w:sz w:val="20"/>
          <w:szCs w:val="20"/>
        </w:rPr>
        <w:t>Mandarin Oranges</w:t>
      </w:r>
    </w:p>
    <w:p w14:paraId="02898FA7" w14:textId="77777777" w:rsidR="007C791D" w:rsidRDefault="007C791D" w:rsidP="00A04F21">
      <w:pPr>
        <w:framePr w:w="2146" w:h="1486" w:hSpace="180" w:wrap="around" w:vAnchor="text" w:hAnchor="page" w:x="10066" w:y="2950"/>
        <w:rPr>
          <w:rFonts w:ascii="Arial Narrow" w:hAnsi="Arial Narrow"/>
          <w:b/>
          <w:sz w:val="20"/>
          <w:szCs w:val="20"/>
        </w:rPr>
      </w:pPr>
      <w:r>
        <w:rPr>
          <w:rFonts w:ascii="Arial Narrow" w:hAnsi="Arial Narrow"/>
          <w:b/>
          <w:sz w:val="20"/>
          <w:szCs w:val="20"/>
        </w:rPr>
        <w:t>Whole Grain Roll</w:t>
      </w:r>
    </w:p>
    <w:p w14:paraId="7258B41C" w14:textId="77777777" w:rsidR="007C791D" w:rsidRPr="0052605E" w:rsidRDefault="007C791D" w:rsidP="00A04F21">
      <w:pPr>
        <w:framePr w:w="2146" w:h="1486" w:hSpace="180" w:wrap="around" w:vAnchor="text" w:hAnchor="page" w:x="10066" w:y="2950"/>
        <w:rPr>
          <w:rFonts w:ascii="Arial Narrow" w:hAnsi="Arial Narrow"/>
          <w:b/>
          <w:sz w:val="20"/>
          <w:szCs w:val="20"/>
        </w:rPr>
      </w:pPr>
      <w:r>
        <w:rPr>
          <w:rFonts w:ascii="Arial Narrow" w:hAnsi="Arial Narrow"/>
          <w:b/>
          <w:sz w:val="20"/>
          <w:szCs w:val="20"/>
        </w:rPr>
        <w:t>Milk  (H001)</w:t>
      </w:r>
    </w:p>
    <w:p w14:paraId="50028A16" w14:textId="77777777" w:rsidR="0047436A" w:rsidRDefault="007C791D" w:rsidP="00A04F21">
      <w:pPr>
        <w:framePr w:w="2086" w:h="1426" w:hSpace="180" w:wrap="around" w:vAnchor="text" w:hAnchor="page" w:x="3136" w:y="2995"/>
        <w:rPr>
          <w:rFonts w:ascii="Arial Narrow" w:hAnsi="Arial Narrow"/>
          <w:b/>
          <w:sz w:val="20"/>
          <w:szCs w:val="20"/>
        </w:rPr>
      </w:pPr>
      <w:r>
        <w:rPr>
          <w:rFonts w:ascii="Arial Narrow" w:hAnsi="Arial Narrow"/>
          <w:b/>
          <w:sz w:val="20"/>
          <w:szCs w:val="20"/>
        </w:rPr>
        <w:t>Meatloaf</w:t>
      </w:r>
    </w:p>
    <w:p w14:paraId="0C785EC3" w14:textId="77777777" w:rsidR="007C791D" w:rsidRDefault="007C791D" w:rsidP="00A04F21">
      <w:pPr>
        <w:framePr w:w="2086" w:h="1426" w:hSpace="180" w:wrap="around" w:vAnchor="text" w:hAnchor="page" w:x="3136" w:y="2995"/>
        <w:rPr>
          <w:rFonts w:ascii="Arial Narrow" w:hAnsi="Arial Narrow"/>
          <w:b/>
          <w:sz w:val="20"/>
          <w:szCs w:val="20"/>
        </w:rPr>
      </w:pPr>
      <w:r>
        <w:rPr>
          <w:rFonts w:ascii="Arial Narrow" w:hAnsi="Arial Narrow"/>
          <w:b/>
          <w:sz w:val="20"/>
          <w:szCs w:val="20"/>
        </w:rPr>
        <w:t>Mashed Potatoes</w:t>
      </w:r>
    </w:p>
    <w:p w14:paraId="00D8207B" w14:textId="77777777" w:rsidR="007C791D" w:rsidRDefault="007C791D" w:rsidP="00A04F21">
      <w:pPr>
        <w:framePr w:w="2086" w:h="1426" w:hSpace="180" w:wrap="around" w:vAnchor="text" w:hAnchor="page" w:x="3136" w:y="2995"/>
        <w:rPr>
          <w:rFonts w:ascii="Arial Narrow" w:hAnsi="Arial Narrow"/>
          <w:b/>
          <w:sz w:val="20"/>
          <w:szCs w:val="20"/>
        </w:rPr>
      </w:pPr>
      <w:r>
        <w:rPr>
          <w:rFonts w:ascii="Arial Narrow" w:hAnsi="Arial Narrow"/>
          <w:b/>
          <w:sz w:val="20"/>
          <w:szCs w:val="20"/>
        </w:rPr>
        <w:t>Peas &amp; Carrots</w:t>
      </w:r>
    </w:p>
    <w:p w14:paraId="7E62C6A7" w14:textId="77777777" w:rsidR="007C791D" w:rsidRDefault="007C791D" w:rsidP="00A04F21">
      <w:pPr>
        <w:framePr w:w="2086" w:h="1426" w:hSpace="180" w:wrap="around" w:vAnchor="text" w:hAnchor="page" w:x="3136" w:y="2995"/>
        <w:rPr>
          <w:rFonts w:ascii="Arial Narrow" w:hAnsi="Arial Narrow"/>
          <w:b/>
          <w:sz w:val="20"/>
          <w:szCs w:val="20"/>
        </w:rPr>
      </w:pPr>
      <w:r>
        <w:rPr>
          <w:rFonts w:ascii="Arial Narrow" w:hAnsi="Arial Narrow"/>
          <w:b/>
          <w:sz w:val="20"/>
          <w:szCs w:val="20"/>
        </w:rPr>
        <w:t>Fruit Salad</w:t>
      </w:r>
    </w:p>
    <w:p w14:paraId="2E6BE8CF" w14:textId="77777777" w:rsidR="007C791D" w:rsidRDefault="007C791D" w:rsidP="00A04F21">
      <w:pPr>
        <w:framePr w:w="2086" w:h="1426" w:hSpace="180" w:wrap="around" w:vAnchor="text" w:hAnchor="page" w:x="3136" w:y="2995"/>
        <w:rPr>
          <w:rFonts w:ascii="Arial Narrow" w:hAnsi="Arial Narrow"/>
          <w:b/>
          <w:sz w:val="20"/>
          <w:szCs w:val="20"/>
        </w:rPr>
      </w:pPr>
      <w:r>
        <w:rPr>
          <w:rFonts w:ascii="Arial Narrow" w:hAnsi="Arial Narrow"/>
          <w:b/>
          <w:sz w:val="20"/>
          <w:szCs w:val="20"/>
        </w:rPr>
        <w:t>Whole Grain Roll</w:t>
      </w:r>
    </w:p>
    <w:p w14:paraId="7CCF210A" w14:textId="77777777" w:rsidR="007C791D" w:rsidRPr="0052605E" w:rsidRDefault="007C791D" w:rsidP="00A04F21">
      <w:pPr>
        <w:framePr w:w="2086" w:h="1426" w:hSpace="180" w:wrap="around" w:vAnchor="text" w:hAnchor="page" w:x="3136" w:y="2995"/>
        <w:rPr>
          <w:rFonts w:ascii="Arial Narrow" w:hAnsi="Arial Narrow"/>
          <w:b/>
          <w:sz w:val="20"/>
          <w:szCs w:val="20"/>
        </w:rPr>
      </w:pPr>
      <w:r>
        <w:rPr>
          <w:rFonts w:ascii="Arial Narrow" w:hAnsi="Arial Narrow"/>
          <w:b/>
          <w:sz w:val="20"/>
          <w:szCs w:val="20"/>
        </w:rPr>
        <w:t>Milk  (HF008)</w:t>
      </w:r>
    </w:p>
    <w:p w14:paraId="313386A7" w14:textId="77777777" w:rsidR="0047436A" w:rsidRDefault="00D01E69" w:rsidP="00FD0BE3">
      <w:pPr>
        <w:framePr w:w="2117" w:h="1526" w:hSpace="187" w:wrap="around" w:vAnchor="text" w:hAnchor="page" w:x="807" w:y="4595"/>
        <w:rPr>
          <w:rFonts w:ascii="Arial Narrow" w:hAnsi="Arial Narrow"/>
          <w:b/>
          <w:sz w:val="20"/>
          <w:szCs w:val="20"/>
        </w:rPr>
      </w:pPr>
      <w:r>
        <w:rPr>
          <w:rFonts w:ascii="Arial Narrow" w:hAnsi="Arial Narrow"/>
          <w:b/>
          <w:sz w:val="20"/>
          <w:szCs w:val="20"/>
        </w:rPr>
        <w:t>Hotdog</w:t>
      </w:r>
    </w:p>
    <w:p w14:paraId="20C17EA0" w14:textId="77777777" w:rsidR="00D01E69" w:rsidRDefault="00D01E69" w:rsidP="00FD0BE3">
      <w:pPr>
        <w:framePr w:w="2117" w:h="1526" w:hSpace="187" w:wrap="around" w:vAnchor="text" w:hAnchor="page" w:x="807" w:y="4595"/>
        <w:rPr>
          <w:rFonts w:ascii="Arial Narrow" w:hAnsi="Arial Narrow"/>
          <w:b/>
          <w:sz w:val="20"/>
          <w:szCs w:val="20"/>
        </w:rPr>
      </w:pPr>
      <w:r>
        <w:rPr>
          <w:rFonts w:ascii="Arial Narrow" w:hAnsi="Arial Narrow"/>
          <w:b/>
          <w:sz w:val="20"/>
          <w:szCs w:val="20"/>
        </w:rPr>
        <w:t>Sweet Potato Tots</w:t>
      </w:r>
    </w:p>
    <w:p w14:paraId="3A237E51" w14:textId="77777777" w:rsidR="00D01E69" w:rsidRDefault="00D01E69" w:rsidP="00FD0BE3">
      <w:pPr>
        <w:framePr w:w="2117" w:h="1526" w:hSpace="187" w:wrap="around" w:vAnchor="text" w:hAnchor="page" w:x="807" w:y="4595"/>
        <w:rPr>
          <w:rFonts w:ascii="Arial Narrow" w:hAnsi="Arial Narrow"/>
          <w:b/>
          <w:sz w:val="20"/>
          <w:szCs w:val="20"/>
        </w:rPr>
      </w:pPr>
      <w:r>
        <w:rPr>
          <w:rFonts w:ascii="Arial Narrow" w:hAnsi="Arial Narrow"/>
          <w:b/>
          <w:sz w:val="20"/>
          <w:szCs w:val="20"/>
        </w:rPr>
        <w:t>Sweet Corn</w:t>
      </w:r>
    </w:p>
    <w:p w14:paraId="7EB1BA1F" w14:textId="77777777" w:rsidR="00D01E69" w:rsidRDefault="00D01E69" w:rsidP="00FD0BE3">
      <w:pPr>
        <w:framePr w:w="2117" w:h="1526" w:hSpace="187" w:wrap="around" w:vAnchor="text" w:hAnchor="page" w:x="807" w:y="4595"/>
        <w:rPr>
          <w:rFonts w:ascii="Arial Narrow" w:hAnsi="Arial Narrow"/>
          <w:b/>
          <w:sz w:val="20"/>
          <w:szCs w:val="20"/>
        </w:rPr>
      </w:pPr>
      <w:r>
        <w:rPr>
          <w:rFonts w:ascii="Arial Narrow" w:hAnsi="Arial Narrow"/>
          <w:b/>
          <w:sz w:val="20"/>
          <w:szCs w:val="20"/>
        </w:rPr>
        <w:t>Apple Slices</w:t>
      </w:r>
    </w:p>
    <w:p w14:paraId="033E2928" w14:textId="77777777" w:rsidR="00D01E69" w:rsidRDefault="00D01E69" w:rsidP="00FD0BE3">
      <w:pPr>
        <w:framePr w:w="2117" w:h="1526" w:hSpace="187" w:wrap="around" w:vAnchor="text" w:hAnchor="page" w:x="807" w:y="4595"/>
        <w:rPr>
          <w:rFonts w:ascii="Arial Narrow" w:hAnsi="Arial Narrow"/>
          <w:b/>
          <w:sz w:val="20"/>
          <w:szCs w:val="20"/>
        </w:rPr>
      </w:pPr>
      <w:r>
        <w:rPr>
          <w:rFonts w:ascii="Arial Narrow" w:hAnsi="Arial Narrow"/>
          <w:b/>
          <w:sz w:val="20"/>
          <w:szCs w:val="20"/>
        </w:rPr>
        <w:t>Hot Dog Bun</w:t>
      </w:r>
    </w:p>
    <w:p w14:paraId="02BD9A9C" w14:textId="77777777" w:rsidR="00D01E69" w:rsidRPr="0052605E" w:rsidRDefault="00D01E69" w:rsidP="00FD0BE3">
      <w:pPr>
        <w:framePr w:w="2117" w:h="1526" w:hSpace="187" w:wrap="around" w:vAnchor="text" w:hAnchor="page" w:x="807" w:y="4595"/>
        <w:rPr>
          <w:rFonts w:ascii="Arial Narrow" w:hAnsi="Arial Narrow"/>
          <w:b/>
          <w:sz w:val="20"/>
          <w:szCs w:val="20"/>
        </w:rPr>
      </w:pPr>
      <w:r>
        <w:rPr>
          <w:rFonts w:ascii="Arial Narrow" w:hAnsi="Arial Narrow"/>
          <w:b/>
          <w:sz w:val="20"/>
          <w:szCs w:val="20"/>
        </w:rPr>
        <w:t>Milk</w:t>
      </w:r>
    </w:p>
    <w:p w14:paraId="3EE0F332" w14:textId="77777777" w:rsidR="0047436A" w:rsidRDefault="007C791D" w:rsidP="00A04F21">
      <w:pPr>
        <w:framePr w:w="2146" w:h="1501" w:hSpace="180" w:wrap="around" w:vAnchor="text" w:hAnchor="page" w:x="5431" w:y="2950"/>
        <w:rPr>
          <w:rFonts w:ascii="Arial Narrow" w:hAnsi="Arial Narrow"/>
          <w:b/>
          <w:sz w:val="20"/>
          <w:szCs w:val="20"/>
        </w:rPr>
      </w:pPr>
      <w:r>
        <w:rPr>
          <w:rFonts w:ascii="Arial Narrow" w:hAnsi="Arial Narrow"/>
          <w:b/>
          <w:sz w:val="20"/>
          <w:szCs w:val="20"/>
        </w:rPr>
        <w:t xml:space="preserve">Alaskan Pollock </w:t>
      </w:r>
    </w:p>
    <w:p w14:paraId="56DE8931" w14:textId="77777777" w:rsidR="007C791D" w:rsidRDefault="007C791D" w:rsidP="00A04F21">
      <w:pPr>
        <w:framePr w:w="2146" w:h="1501" w:hSpace="180" w:wrap="around" w:vAnchor="text" w:hAnchor="page" w:x="5431" w:y="2950"/>
        <w:rPr>
          <w:rFonts w:ascii="Arial Narrow" w:hAnsi="Arial Narrow"/>
          <w:b/>
          <w:sz w:val="20"/>
          <w:szCs w:val="20"/>
        </w:rPr>
      </w:pPr>
      <w:r>
        <w:rPr>
          <w:rFonts w:ascii="Arial Narrow" w:hAnsi="Arial Narrow"/>
          <w:b/>
          <w:sz w:val="20"/>
          <w:szCs w:val="20"/>
        </w:rPr>
        <w:t>Scalloped Potato</w:t>
      </w:r>
      <w:r w:rsidR="001F4CF9">
        <w:rPr>
          <w:rFonts w:ascii="Arial Narrow" w:hAnsi="Arial Narrow"/>
          <w:b/>
          <w:sz w:val="20"/>
          <w:szCs w:val="20"/>
        </w:rPr>
        <w:t>es</w:t>
      </w:r>
    </w:p>
    <w:p w14:paraId="324212AA" w14:textId="77777777" w:rsidR="007C791D" w:rsidRDefault="007C791D" w:rsidP="00A04F21">
      <w:pPr>
        <w:framePr w:w="2146" w:h="1501" w:hSpace="180" w:wrap="around" w:vAnchor="text" w:hAnchor="page" w:x="5431" w:y="2950"/>
        <w:rPr>
          <w:rFonts w:ascii="Arial Narrow" w:hAnsi="Arial Narrow"/>
          <w:b/>
          <w:sz w:val="20"/>
          <w:szCs w:val="20"/>
        </w:rPr>
      </w:pPr>
      <w:r>
        <w:rPr>
          <w:rFonts w:ascii="Arial Narrow" w:hAnsi="Arial Narrow"/>
          <w:b/>
          <w:sz w:val="20"/>
          <w:szCs w:val="20"/>
        </w:rPr>
        <w:t>Green Beans</w:t>
      </w:r>
    </w:p>
    <w:p w14:paraId="2BD2D2E2" w14:textId="77777777" w:rsidR="007C791D" w:rsidRDefault="007C791D" w:rsidP="00A04F21">
      <w:pPr>
        <w:framePr w:w="2146" w:h="1501" w:hSpace="180" w:wrap="around" w:vAnchor="text" w:hAnchor="page" w:x="5431" w:y="2950"/>
        <w:rPr>
          <w:rFonts w:ascii="Arial Narrow" w:hAnsi="Arial Narrow"/>
          <w:b/>
          <w:sz w:val="20"/>
          <w:szCs w:val="20"/>
        </w:rPr>
      </w:pPr>
      <w:r>
        <w:rPr>
          <w:rFonts w:ascii="Arial Narrow" w:hAnsi="Arial Narrow"/>
          <w:b/>
          <w:sz w:val="20"/>
          <w:szCs w:val="20"/>
        </w:rPr>
        <w:t>Peaches</w:t>
      </w:r>
    </w:p>
    <w:p w14:paraId="51F0FABF" w14:textId="77777777" w:rsidR="007C791D" w:rsidRDefault="007C791D" w:rsidP="00A04F21">
      <w:pPr>
        <w:framePr w:w="2146" w:h="1501" w:hSpace="180" w:wrap="around" w:vAnchor="text" w:hAnchor="page" w:x="5431" w:y="2950"/>
        <w:rPr>
          <w:rFonts w:ascii="Arial Narrow" w:hAnsi="Arial Narrow"/>
          <w:b/>
          <w:sz w:val="20"/>
          <w:szCs w:val="20"/>
        </w:rPr>
      </w:pPr>
      <w:r>
        <w:rPr>
          <w:rFonts w:ascii="Arial Narrow" w:hAnsi="Arial Narrow"/>
          <w:b/>
          <w:sz w:val="20"/>
          <w:szCs w:val="20"/>
        </w:rPr>
        <w:t>Whole Grain Roll</w:t>
      </w:r>
    </w:p>
    <w:p w14:paraId="24D058A4" w14:textId="77777777" w:rsidR="007C791D" w:rsidRDefault="007C791D" w:rsidP="00A04F21">
      <w:pPr>
        <w:framePr w:w="2146" w:h="1501" w:hSpace="180" w:wrap="around" w:vAnchor="text" w:hAnchor="page" w:x="5431" w:y="2950"/>
        <w:rPr>
          <w:rFonts w:ascii="Arial Narrow" w:hAnsi="Arial Narrow"/>
          <w:b/>
          <w:sz w:val="16"/>
        </w:rPr>
      </w:pPr>
      <w:r>
        <w:rPr>
          <w:rFonts w:ascii="Arial Narrow" w:hAnsi="Arial Narrow"/>
          <w:b/>
          <w:sz w:val="20"/>
          <w:szCs w:val="20"/>
        </w:rPr>
        <w:t>Milk  (H004)</w:t>
      </w:r>
    </w:p>
    <w:p w14:paraId="67E54A97" w14:textId="77777777" w:rsidR="0047436A" w:rsidRDefault="0023360C" w:rsidP="0083604B">
      <w:pPr>
        <w:framePr w:w="391" w:h="226" w:hSpace="180" w:wrap="around" w:vAnchor="text" w:hAnchor="page" w:x="2461" w:y="2980"/>
        <w:jc w:val="right"/>
        <w:rPr>
          <w:rFonts w:ascii="Arial" w:hAnsi="Arial"/>
          <w:b/>
        </w:rPr>
      </w:pPr>
      <w:r>
        <w:rPr>
          <w:rFonts w:ascii="Arial" w:hAnsi="Arial"/>
          <w:b/>
        </w:rPr>
        <w:t>03</w:t>
      </w:r>
    </w:p>
    <w:p w14:paraId="626B79D7" w14:textId="77777777" w:rsidR="0047436A" w:rsidRDefault="0023360C" w:rsidP="0083604B">
      <w:pPr>
        <w:framePr w:w="391" w:h="226" w:hSpace="180" w:wrap="around" w:vAnchor="text" w:hAnchor="page" w:x="2446" w:y="4660"/>
        <w:jc w:val="right"/>
        <w:rPr>
          <w:rFonts w:ascii="Arial" w:hAnsi="Arial"/>
          <w:b/>
        </w:rPr>
      </w:pPr>
      <w:r>
        <w:rPr>
          <w:rFonts w:ascii="Arial" w:hAnsi="Arial"/>
          <w:b/>
        </w:rPr>
        <w:t>10</w:t>
      </w:r>
    </w:p>
    <w:p w14:paraId="502E1807" w14:textId="77777777" w:rsidR="0047436A" w:rsidRDefault="0023360C" w:rsidP="0083604B">
      <w:pPr>
        <w:framePr w:w="391" w:h="226" w:hSpace="180" w:wrap="around" w:vAnchor="text" w:hAnchor="page" w:x="2416" w:y="6355"/>
        <w:jc w:val="right"/>
        <w:rPr>
          <w:rFonts w:ascii="Arial" w:hAnsi="Arial"/>
          <w:b/>
        </w:rPr>
      </w:pPr>
      <w:r>
        <w:rPr>
          <w:rFonts w:ascii="Arial" w:hAnsi="Arial"/>
          <w:b/>
        </w:rPr>
        <w:t>17</w:t>
      </w:r>
    </w:p>
    <w:p w14:paraId="135CA61A" w14:textId="77777777" w:rsidR="0047436A" w:rsidRDefault="0023360C" w:rsidP="000778D3">
      <w:pPr>
        <w:framePr w:w="391" w:h="226" w:hSpace="180" w:wrap="around" w:vAnchor="text" w:hAnchor="page" w:x="2446" w:y="8005"/>
        <w:jc w:val="right"/>
        <w:rPr>
          <w:rFonts w:ascii="Arial" w:hAnsi="Arial"/>
          <w:b/>
        </w:rPr>
      </w:pPr>
      <w:r>
        <w:rPr>
          <w:rFonts w:ascii="Arial" w:hAnsi="Arial"/>
          <w:b/>
        </w:rPr>
        <w:t>24</w:t>
      </w:r>
    </w:p>
    <w:p w14:paraId="645CF9F3" w14:textId="77777777" w:rsidR="0047436A" w:rsidRDefault="0023360C" w:rsidP="000778D3">
      <w:pPr>
        <w:framePr w:w="391" w:h="226" w:hSpace="180" w:wrap="around" w:vAnchor="text" w:hAnchor="page" w:x="2401" w:y="9655"/>
        <w:jc w:val="right"/>
        <w:rPr>
          <w:rFonts w:ascii="Arial" w:hAnsi="Arial"/>
          <w:b/>
        </w:rPr>
      </w:pPr>
      <w:r>
        <w:rPr>
          <w:rFonts w:ascii="Arial" w:hAnsi="Arial"/>
          <w:b/>
        </w:rPr>
        <w:t>31</w:t>
      </w:r>
    </w:p>
    <w:p w14:paraId="5DEDDC8E" w14:textId="77777777" w:rsidR="0047436A" w:rsidRDefault="0047436A" w:rsidP="000778D3">
      <w:pPr>
        <w:framePr w:w="391" w:h="226" w:hSpace="180" w:wrap="around" w:vAnchor="text" w:hAnchor="page" w:x="4771" w:y="9655"/>
        <w:jc w:val="right"/>
        <w:rPr>
          <w:rFonts w:ascii="Arial" w:hAnsi="Arial"/>
          <w:b/>
        </w:rPr>
      </w:pPr>
    </w:p>
    <w:p w14:paraId="09332867" w14:textId="77777777" w:rsidR="0047436A" w:rsidRDefault="0047436A" w:rsidP="000778D3">
      <w:pPr>
        <w:framePr w:w="391" w:h="226" w:hSpace="180" w:wrap="around" w:vAnchor="text" w:hAnchor="page" w:x="7111" w:y="9655"/>
        <w:jc w:val="right"/>
        <w:rPr>
          <w:rFonts w:ascii="Arial" w:hAnsi="Arial"/>
          <w:b/>
        </w:rPr>
      </w:pPr>
    </w:p>
    <w:p w14:paraId="0AA1B1B7" w14:textId="77777777" w:rsidR="0047436A" w:rsidRDefault="0047436A" w:rsidP="000778D3">
      <w:pPr>
        <w:framePr w:w="391" w:h="226" w:hSpace="180" w:wrap="around" w:vAnchor="text" w:hAnchor="page" w:x="9421" w:y="9670"/>
        <w:jc w:val="right"/>
        <w:rPr>
          <w:rFonts w:ascii="Arial" w:hAnsi="Arial"/>
          <w:b/>
        </w:rPr>
      </w:pPr>
    </w:p>
    <w:p w14:paraId="782B7917" w14:textId="77777777" w:rsidR="0047436A" w:rsidRDefault="0047436A" w:rsidP="000778D3">
      <w:pPr>
        <w:framePr w:w="391" w:h="226" w:hSpace="180" w:wrap="around" w:vAnchor="text" w:hAnchor="page" w:x="11731" w:y="9655"/>
        <w:jc w:val="right"/>
        <w:rPr>
          <w:rFonts w:ascii="Arial" w:hAnsi="Arial"/>
          <w:b/>
        </w:rPr>
      </w:pPr>
    </w:p>
    <w:p w14:paraId="36D16FBA" w14:textId="77777777" w:rsidR="0047436A" w:rsidRDefault="0023360C" w:rsidP="000778D3">
      <w:pPr>
        <w:framePr w:w="391" w:h="226" w:hSpace="180" w:wrap="around" w:vAnchor="text" w:hAnchor="page" w:x="4756" w:y="8020"/>
        <w:jc w:val="right"/>
        <w:rPr>
          <w:rFonts w:ascii="Arial" w:hAnsi="Arial"/>
          <w:b/>
        </w:rPr>
      </w:pPr>
      <w:r>
        <w:rPr>
          <w:rFonts w:ascii="Arial" w:hAnsi="Arial"/>
          <w:b/>
        </w:rPr>
        <w:t>25</w:t>
      </w:r>
    </w:p>
    <w:p w14:paraId="1BB7FC87" w14:textId="77777777" w:rsidR="0047436A" w:rsidRDefault="0023360C" w:rsidP="000778D3">
      <w:pPr>
        <w:framePr w:w="391" w:h="226" w:hSpace="180" w:wrap="around" w:vAnchor="text" w:hAnchor="page" w:x="7081" w:y="8035"/>
        <w:jc w:val="right"/>
        <w:rPr>
          <w:rFonts w:ascii="Arial" w:hAnsi="Arial"/>
          <w:b/>
        </w:rPr>
      </w:pPr>
      <w:r>
        <w:rPr>
          <w:rFonts w:ascii="Arial" w:hAnsi="Arial"/>
          <w:b/>
        </w:rPr>
        <w:t>26</w:t>
      </w:r>
    </w:p>
    <w:p w14:paraId="7C5F853B" w14:textId="77777777" w:rsidR="0047436A" w:rsidRDefault="0023360C" w:rsidP="000778D3">
      <w:pPr>
        <w:framePr w:w="391" w:h="226" w:hSpace="180" w:wrap="around" w:vAnchor="text" w:hAnchor="page" w:x="9421" w:y="7990"/>
        <w:jc w:val="right"/>
        <w:rPr>
          <w:rFonts w:ascii="Arial" w:hAnsi="Arial"/>
          <w:b/>
        </w:rPr>
      </w:pPr>
      <w:r>
        <w:rPr>
          <w:rFonts w:ascii="Arial" w:hAnsi="Arial"/>
          <w:b/>
        </w:rPr>
        <w:t>27</w:t>
      </w:r>
    </w:p>
    <w:p w14:paraId="77871F7E" w14:textId="77777777" w:rsidR="0047436A" w:rsidRDefault="0023360C" w:rsidP="000778D3">
      <w:pPr>
        <w:framePr w:w="391" w:h="226" w:hSpace="180" w:wrap="around" w:vAnchor="text" w:hAnchor="page" w:x="11731" w:y="7990"/>
        <w:jc w:val="right"/>
        <w:rPr>
          <w:rFonts w:ascii="Arial" w:hAnsi="Arial"/>
          <w:b/>
        </w:rPr>
      </w:pPr>
      <w:r>
        <w:rPr>
          <w:rFonts w:ascii="Arial" w:hAnsi="Arial"/>
          <w:b/>
        </w:rPr>
        <w:t>28</w:t>
      </w:r>
    </w:p>
    <w:p w14:paraId="15D016BE" w14:textId="77777777" w:rsidR="0047436A" w:rsidRDefault="0023360C" w:rsidP="0083604B">
      <w:pPr>
        <w:framePr w:w="391" w:h="226" w:hSpace="180" w:wrap="around" w:vAnchor="text" w:hAnchor="page" w:x="4756" w:y="6325"/>
        <w:jc w:val="right"/>
        <w:rPr>
          <w:rFonts w:ascii="Arial" w:hAnsi="Arial"/>
          <w:b/>
        </w:rPr>
      </w:pPr>
      <w:r>
        <w:rPr>
          <w:rFonts w:ascii="Arial" w:hAnsi="Arial"/>
          <w:b/>
        </w:rPr>
        <w:t>18</w:t>
      </w:r>
    </w:p>
    <w:p w14:paraId="6B053523" w14:textId="77777777" w:rsidR="0047436A" w:rsidRDefault="0023360C" w:rsidP="0083604B">
      <w:pPr>
        <w:framePr w:w="391" w:h="226" w:hSpace="180" w:wrap="around" w:vAnchor="text" w:hAnchor="page" w:x="7081" w:y="6355"/>
        <w:jc w:val="right"/>
        <w:rPr>
          <w:rFonts w:ascii="Arial" w:hAnsi="Arial"/>
          <w:b/>
        </w:rPr>
      </w:pPr>
      <w:r>
        <w:rPr>
          <w:rFonts w:ascii="Arial" w:hAnsi="Arial"/>
          <w:b/>
        </w:rPr>
        <w:t>19</w:t>
      </w:r>
    </w:p>
    <w:p w14:paraId="41D46FCF" w14:textId="77777777" w:rsidR="0047436A" w:rsidRDefault="0023360C" w:rsidP="0083604B">
      <w:pPr>
        <w:framePr w:w="391" w:h="226" w:hSpace="180" w:wrap="around" w:vAnchor="text" w:hAnchor="page" w:x="9451" w:y="6340"/>
        <w:jc w:val="right"/>
        <w:rPr>
          <w:rFonts w:ascii="Arial" w:hAnsi="Arial"/>
          <w:b/>
        </w:rPr>
      </w:pPr>
      <w:r>
        <w:rPr>
          <w:rFonts w:ascii="Arial" w:hAnsi="Arial"/>
          <w:b/>
        </w:rPr>
        <w:t>20</w:t>
      </w:r>
    </w:p>
    <w:p w14:paraId="0DD227DA" w14:textId="77777777" w:rsidR="0047436A" w:rsidRDefault="0023360C" w:rsidP="0083604B">
      <w:pPr>
        <w:framePr w:w="391" w:h="226" w:hSpace="180" w:wrap="around" w:vAnchor="text" w:hAnchor="page" w:x="11746" w:y="6340"/>
        <w:jc w:val="right"/>
        <w:rPr>
          <w:rFonts w:ascii="Arial" w:hAnsi="Arial"/>
          <w:b/>
        </w:rPr>
      </w:pPr>
      <w:r>
        <w:rPr>
          <w:rFonts w:ascii="Arial" w:hAnsi="Arial"/>
          <w:b/>
        </w:rPr>
        <w:t>21</w:t>
      </w:r>
    </w:p>
    <w:p w14:paraId="524F8CE4" w14:textId="77777777" w:rsidR="0047436A" w:rsidRDefault="0023360C" w:rsidP="0083604B">
      <w:pPr>
        <w:framePr w:w="391" w:h="226" w:hSpace="180" w:wrap="around" w:vAnchor="text" w:hAnchor="page" w:x="4771" w:y="4660"/>
        <w:jc w:val="right"/>
        <w:rPr>
          <w:rFonts w:ascii="Arial" w:hAnsi="Arial"/>
          <w:b/>
        </w:rPr>
      </w:pPr>
      <w:r>
        <w:rPr>
          <w:rFonts w:ascii="Arial" w:hAnsi="Arial"/>
          <w:b/>
        </w:rPr>
        <w:t>11</w:t>
      </w:r>
    </w:p>
    <w:p w14:paraId="50DCF798" w14:textId="77777777" w:rsidR="0047436A" w:rsidRDefault="0023360C" w:rsidP="0083604B">
      <w:pPr>
        <w:framePr w:w="391" w:h="226" w:hSpace="180" w:wrap="around" w:vAnchor="text" w:hAnchor="page" w:x="7126" w:y="4660"/>
        <w:jc w:val="right"/>
        <w:rPr>
          <w:rFonts w:ascii="Arial" w:hAnsi="Arial"/>
          <w:b/>
        </w:rPr>
      </w:pPr>
      <w:r>
        <w:rPr>
          <w:rFonts w:ascii="Arial" w:hAnsi="Arial"/>
          <w:b/>
        </w:rPr>
        <w:t>12</w:t>
      </w:r>
    </w:p>
    <w:p w14:paraId="48136A38" w14:textId="77777777" w:rsidR="0047436A" w:rsidRDefault="0023360C" w:rsidP="0083604B">
      <w:pPr>
        <w:framePr w:w="391" w:h="226" w:hSpace="180" w:wrap="around" w:vAnchor="text" w:hAnchor="page" w:x="9451" w:y="4675"/>
        <w:jc w:val="right"/>
        <w:rPr>
          <w:rFonts w:ascii="Arial" w:hAnsi="Arial"/>
          <w:b/>
        </w:rPr>
      </w:pPr>
      <w:r>
        <w:rPr>
          <w:rFonts w:ascii="Arial" w:hAnsi="Arial"/>
          <w:b/>
        </w:rPr>
        <w:t>13</w:t>
      </w:r>
    </w:p>
    <w:p w14:paraId="2BDEC4AE" w14:textId="77777777" w:rsidR="0047436A" w:rsidRDefault="0023360C" w:rsidP="0083604B">
      <w:pPr>
        <w:framePr w:w="391" w:h="226" w:hSpace="180" w:wrap="around" w:vAnchor="text" w:hAnchor="page" w:x="11761" w:y="4660"/>
        <w:jc w:val="right"/>
        <w:rPr>
          <w:rFonts w:ascii="Arial" w:hAnsi="Arial"/>
          <w:b/>
        </w:rPr>
      </w:pPr>
      <w:r>
        <w:rPr>
          <w:rFonts w:ascii="Arial" w:hAnsi="Arial"/>
          <w:b/>
        </w:rPr>
        <w:t>14</w:t>
      </w:r>
    </w:p>
    <w:p w14:paraId="1C2C14FD" w14:textId="77777777" w:rsidR="0047436A" w:rsidRDefault="0023360C" w:rsidP="0083604B">
      <w:pPr>
        <w:framePr w:w="391" w:h="226" w:hSpace="180" w:wrap="around" w:vAnchor="text" w:hAnchor="page" w:x="4801" w:y="2995"/>
        <w:jc w:val="right"/>
        <w:rPr>
          <w:rFonts w:ascii="Arial" w:hAnsi="Arial"/>
          <w:b/>
        </w:rPr>
      </w:pPr>
      <w:r>
        <w:rPr>
          <w:rFonts w:ascii="Arial" w:hAnsi="Arial"/>
          <w:b/>
        </w:rPr>
        <w:t>04</w:t>
      </w:r>
    </w:p>
    <w:p w14:paraId="622DF637" w14:textId="77777777" w:rsidR="0047436A" w:rsidRDefault="0023360C" w:rsidP="0083604B">
      <w:pPr>
        <w:framePr w:w="391" w:h="226" w:hSpace="180" w:wrap="around" w:vAnchor="text" w:hAnchor="page" w:x="7156" w:y="2980"/>
        <w:jc w:val="right"/>
        <w:rPr>
          <w:rFonts w:ascii="Arial" w:hAnsi="Arial"/>
          <w:b/>
        </w:rPr>
      </w:pPr>
      <w:r>
        <w:rPr>
          <w:rFonts w:ascii="Arial" w:hAnsi="Arial"/>
          <w:b/>
        </w:rPr>
        <w:t>05</w:t>
      </w:r>
    </w:p>
    <w:p w14:paraId="184B80B0" w14:textId="77777777" w:rsidR="0047436A" w:rsidRDefault="0023360C" w:rsidP="0083604B">
      <w:pPr>
        <w:framePr w:w="391" w:h="226" w:hSpace="180" w:wrap="around" w:vAnchor="text" w:hAnchor="page" w:x="9466" w:y="2995"/>
        <w:jc w:val="right"/>
        <w:rPr>
          <w:rFonts w:ascii="Arial" w:hAnsi="Arial"/>
          <w:b/>
        </w:rPr>
      </w:pPr>
      <w:r>
        <w:rPr>
          <w:rFonts w:ascii="Arial" w:hAnsi="Arial"/>
          <w:b/>
        </w:rPr>
        <w:t>06</w:t>
      </w:r>
    </w:p>
    <w:p w14:paraId="23949836" w14:textId="77777777" w:rsidR="0047436A" w:rsidRDefault="0023360C" w:rsidP="0083604B">
      <w:pPr>
        <w:framePr w:w="391" w:h="226" w:hSpace="180" w:wrap="around" w:vAnchor="text" w:hAnchor="page" w:x="11746" w:y="2995"/>
        <w:jc w:val="right"/>
        <w:rPr>
          <w:rFonts w:ascii="Arial" w:hAnsi="Arial"/>
          <w:b/>
        </w:rPr>
      </w:pPr>
      <w:r>
        <w:rPr>
          <w:rFonts w:ascii="Arial" w:hAnsi="Arial"/>
          <w:b/>
        </w:rPr>
        <w:t>07</w:t>
      </w:r>
    </w:p>
    <w:p w14:paraId="16A012E8" w14:textId="77777777" w:rsidR="0047436A" w:rsidRDefault="008B200C" w:rsidP="006546F6">
      <w:pPr>
        <w:framePr w:w="14415" w:h="496" w:hSpace="187" w:wrap="notBeside" w:vAnchor="page" w:hAnchor="page" w:x="714" w:y="1801" w:anchorLock="1"/>
        <w:jc w:val="center"/>
        <w:rPr>
          <w:rFonts w:ascii="Arial Black" w:hAnsi="Arial Black"/>
          <w:i/>
          <w:sz w:val="48"/>
        </w:rPr>
      </w:pPr>
      <w:r>
        <w:rPr>
          <w:rFonts w:ascii="Arial Black" w:hAnsi="Arial Black"/>
          <w:i/>
          <w:sz w:val="48"/>
        </w:rPr>
        <w:t>Nutrition Services – Marion County</w:t>
      </w:r>
    </w:p>
    <w:p w14:paraId="1602061B" w14:textId="77777777" w:rsidR="005444C0" w:rsidRPr="00BA09F5" w:rsidRDefault="000F686B" w:rsidP="00AF0E87">
      <w:pPr>
        <w:framePr w:w="3420" w:h="496" w:hSpace="187" w:wrap="notBeside" w:vAnchor="page" w:hAnchor="page" w:x="11589" w:y="736" w:anchorLock="1"/>
        <w:jc w:val="center"/>
        <w:rPr>
          <w:rFonts w:ascii="Arial Black" w:hAnsi="Arial Black"/>
          <w:sz w:val="72"/>
          <w:szCs w:val="72"/>
        </w:rPr>
      </w:pPr>
      <w:r>
        <w:rPr>
          <w:rFonts w:ascii="Arial Black" w:hAnsi="Arial Black"/>
          <w:sz w:val="72"/>
          <w:szCs w:val="72"/>
        </w:rPr>
        <w:t>2025</w:t>
      </w:r>
    </w:p>
    <w:p w14:paraId="66B0F9A5" w14:textId="77777777" w:rsidR="0047436A" w:rsidRDefault="0047436A" w:rsidP="00A04F21">
      <w:pPr>
        <w:framePr w:w="2491" w:h="8086" w:hSpace="180" w:wrap="around" w:vAnchor="text" w:hAnchor="page" w:x="12616" w:y="2965"/>
        <w:jc w:val="center"/>
        <w:rPr>
          <w:rFonts w:ascii="Arial Black" w:hAnsi="Arial Black"/>
          <w:i/>
          <w:sz w:val="28"/>
          <w:u w:val="single"/>
        </w:rPr>
      </w:pPr>
      <w:r>
        <w:rPr>
          <w:rFonts w:ascii="Arial Black" w:hAnsi="Arial Black"/>
          <w:i/>
          <w:sz w:val="28"/>
          <w:u w:val="single"/>
        </w:rPr>
        <w:t>News</w:t>
      </w:r>
    </w:p>
    <w:p w14:paraId="2E6625DB" w14:textId="77777777" w:rsidR="000F686B" w:rsidRDefault="000F686B" w:rsidP="000F686B">
      <w:pPr>
        <w:framePr w:w="2491" w:h="8086" w:hSpace="180" w:wrap="around" w:vAnchor="text" w:hAnchor="page" w:x="12616" w:y="2965"/>
        <w:jc w:val="center"/>
        <w:rPr>
          <w:rFonts w:ascii="Arial Black" w:hAnsi="Arial Black"/>
        </w:rPr>
      </w:pPr>
    </w:p>
    <w:p w14:paraId="1FC70027" w14:textId="77777777" w:rsidR="000F686B" w:rsidRDefault="000F686B" w:rsidP="000F686B">
      <w:pPr>
        <w:framePr w:w="2491" w:h="8086" w:hSpace="180" w:wrap="around" w:vAnchor="text" w:hAnchor="page" w:x="12616" w:y="2965"/>
        <w:jc w:val="center"/>
        <w:rPr>
          <w:rFonts w:ascii="Arial Black" w:hAnsi="Arial Black"/>
        </w:rPr>
      </w:pPr>
      <w:r>
        <w:rPr>
          <w:rFonts w:ascii="Arial Black" w:hAnsi="Arial Black"/>
        </w:rPr>
        <w:t>March 9th</w:t>
      </w:r>
    </w:p>
    <w:p w14:paraId="305D977C" w14:textId="214B35F9" w:rsidR="000F686B" w:rsidRDefault="00EE3757" w:rsidP="00A04F21">
      <w:pPr>
        <w:framePr w:w="2491" w:h="8086" w:hSpace="180" w:wrap="around" w:vAnchor="text" w:hAnchor="page" w:x="12616" w:y="2965"/>
        <w:rPr>
          <w:rFonts w:ascii="Arial Black" w:hAnsi="Arial Black"/>
        </w:rPr>
      </w:pPr>
      <w:r>
        <w:rPr>
          <w:rFonts w:ascii="Arial Black" w:hAnsi="Arial Black"/>
          <w:noProof/>
        </w:rPr>
        <w:drawing>
          <wp:inline distT="0" distB="0" distL="0" distR="0" wp14:anchorId="3C7478AE" wp14:editId="715B2549">
            <wp:extent cx="1581150" cy="111442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81150" cy="1114425"/>
                    </a:xfrm>
                    <a:prstGeom prst="rect">
                      <a:avLst/>
                    </a:prstGeom>
                    <a:noFill/>
                    <a:ln>
                      <a:noFill/>
                    </a:ln>
                  </pic:spPr>
                </pic:pic>
              </a:graphicData>
            </a:graphic>
          </wp:inline>
        </w:drawing>
      </w:r>
    </w:p>
    <w:p w14:paraId="1189362F" w14:textId="77777777" w:rsidR="000F686B" w:rsidRDefault="000F686B" w:rsidP="00A04F21">
      <w:pPr>
        <w:framePr w:w="2491" w:h="8086" w:hSpace="180" w:wrap="around" w:vAnchor="text" w:hAnchor="page" w:x="12616" w:y="2965"/>
        <w:rPr>
          <w:rFonts w:ascii="Arial Black" w:hAnsi="Arial Black"/>
        </w:rPr>
      </w:pPr>
    </w:p>
    <w:p w14:paraId="57F05D26" w14:textId="77777777" w:rsidR="000F686B" w:rsidRDefault="000F686B" w:rsidP="00A04F21">
      <w:pPr>
        <w:framePr w:w="2491" w:h="8086" w:hSpace="180" w:wrap="around" w:vAnchor="text" w:hAnchor="page" w:x="12616" w:y="2965"/>
        <w:rPr>
          <w:rFonts w:ascii="Arial Black" w:hAnsi="Arial Black"/>
        </w:rPr>
      </w:pPr>
    </w:p>
    <w:p w14:paraId="3B325DDC" w14:textId="77777777" w:rsidR="000F686B" w:rsidRPr="008B200C" w:rsidRDefault="000F686B" w:rsidP="000F686B">
      <w:pPr>
        <w:framePr w:w="2491" w:h="8086" w:hSpace="180" w:wrap="around" w:vAnchor="text" w:hAnchor="page" w:x="12616" w:y="2965"/>
        <w:jc w:val="center"/>
        <w:rPr>
          <w:rFonts w:ascii="Arial Black" w:hAnsi="Arial Black"/>
          <w:i/>
          <w:sz w:val="22"/>
          <w:szCs w:val="22"/>
        </w:rPr>
      </w:pPr>
      <w:r w:rsidRPr="008B200C">
        <w:rPr>
          <w:rFonts w:ascii="Arial" w:hAnsi="Arial" w:cs="Arial"/>
          <w:sz w:val="22"/>
          <w:szCs w:val="22"/>
        </w:rPr>
        <w:t>Note:  We will deliver meals unless there is a Level 3 snow emergency.</w:t>
      </w:r>
    </w:p>
    <w:p w14:paraId="16479FB6" w14:textId="77777777" w:rsidR="000F686B" w:rsidRDefault="000F686B" w:rsidP="000F686B">
      <w:pPr>
        <w:framePr w:w="2491" w:h="8086" w:hSpace="180" w:wrap="around" w:vAnchor="text" w:hAnchor="page" w:x="12616" w:y="2965"/>
        <w:jc w:val="center"/>
        <w:rPr>
          <w:rFonts w:ascii="Arial Black" w:hAnsi="Arial Black"/>
          <w:i/>
          <w:sz w:val="26"/>
          <w:szCs w:val="26"/>
        </w:rPr>
      </w:pPr>
    </w:p>
    <w:p w14:paraId="54C6B3FA" w14:textId="77777777" w:rsidR="000F686B" w:rsidRDefault="000F686B" w:rsidP="000F686B">
      <w:pPr>
        <w:framePr w:w="2491" w:h="8086" w:hSpace="180" w:wrap="around" w:vAnchor="text" w:hAnchor="page" w:x="12616" w:y="2965"/>
        <w:jc w:val="center"/>
        <w:rPr>
          <w:rFonts w:ascii="Arial Black" w:hAnsi="Arial Black"/>
          <w:i/>
          <w:sz w:val="26"/>
          <w:szCs w:val="26"/>
        </w:rPr>
      </w:pPr>
    </w:p>
    <w:p w14:paraId="65F353C3" w14:textId="77777777" w:rsidR="000F686B" w:rsidRDefault="000F686B" w:rsidP="000F686B">
      <w:pPr>
        <w:framePr w:w="2491" w:h="8086" w:hSpace="180" w:wrap="around" w:vAnchor="text" w:hAnchor="page" w:x="12616" w:y="2965"/>
        <w:jc w:val="center"/>
        <w:rPr>
          <w:rFonts w:ascii="Arial Black" w:hAnsi="Arial Black"/>
          <w:i/>
          <w:sz w:val="26"/>
          <w:szCs w:val="26"/>
          <w:u w:val="single"/>
        </w:rPr>
      </w:pPr>
      <w:r>
        <w:rPr>
          <w:rFonts w:ascii="Arial Black" w:hAnsi="Arial Black"/>
          <w:i/>
          <w:sz w:val="26"/>
          <w:szCs w:val="26"/>
        </w:rPr>
        <w:t>To Make or Cancel</w:t>
      </w:r>
      <w:r>
        <w:rPr>
          <w:rFonts w:ascii="Arial Black" w:hAnsi="Arial Black"/>
          <w:i/>
          <w:sz w:val="26"/>
          <w:szCs w:val="26"/>
          <w:u w:val="single"/>
        </w:rPr>
        <w:t xml:space="preserve"> Reservations:</w:t>
      </w:r>
    </w:p>
    <w:p w14:paraId="42E146CB" w14:textId="77777777" w:rsidR="000F686B" w:rsidRDefault="000F686B" w:rsidP="000F686B">
      <w:pPr>
        <w:framePr w:w="2491" w:h="8086" w:hSpace="180" w:wrap="around" w:vAnchor="text" w:hAnchor="page" w:x="12616" w:y="2965"/>
        <w:jc w:val="center"/>
        <w:rPr>
          <w:rFonts w:ascii="Arial" w:hAnsi="Arial" w:cs="Arial"/>
        </w:rPr>
      </w:pPr>
    </w:p>
    <w:p w14:paraId="5765A340" w14:textId="77777777" w:rsidR="000F686B" w:rsidRDefault="000F686B" w:rsidP="000F686B">
      <w:pPr>
        <w:framePr w:w="2491" w:h="8086" w:hSpace="180" w:wrap="around" w:vAnchor="text" w:hAnchor="page" w:x="12616" w:y="2965"/>
        <w:jc w:val="center"/>
        <w:rPr>
          <w:rFonts w:ascii="Arial" w:hAnsi="Arial" w:cs="Arial"/>
        </w:rPr>
      </w:pPr>
      <w:r>
        <w:rPr>
          <w:rFonts w:ascii="Arial" w:hAnsi="Arial" w:cs="Arial"/>
        </w:rPr>
        <w:t>419-447-5792</w:t>
      </w:r>
    </w:p>
    <w:p w14:paraId="7134AF5B" w14:textId="77777777" w:rsidR="008B200C" w:rsidRDefault="008B200C" w:rsidP="000F686B">
      <w:pPr>
        <w:framePr w:w="2491" w:h="8086" w:hSpace="180" w:wrap="around" w:vAnchor="text" w:hAnchor="page" w:x="12616" w:y="2965"/>
        <w:jc w:val="center"/>
        <w:rPr>
          <w:rFonts w:ascii="Arial" w:hAnsi="Arial" w:cs="Arial"/>
        </w:rPr>
      </w:pPr>
    </w:p>
    <w:p w14:paraId="0D381F7C" w14:textId="77777777" w:rsidR="008B200C" w:rsidRDefault="008B200C" w:rsidP="000F686B">
      <w:pPr>
        <w:framePr w:w="2491" w:h="8086" w:hSpace="180" w:wrap="around" w:vAnchor="text" w:hAnchor="page" w:x="12616" w:y="2965"/>
        <w:jc w:val="center"/>
        <w:rPr>
          <w:rFonts w:ascii="Arial" w:hAnsi="Arial" w:cs="Arial"/>
        </w:rPr>
      </w:pPr>
      <w:r>
        <w:rPr>
          <w:rFonts w:ascii="Arial" w:hAnsi="Arial" w:cs="Arial"/>
        </w:rPr>
        <w:t>or</w:t>
      </w:r>
    </w:p>
    <w:p w14:paraId="3D1CA167" w14:textId="77777777" w:rsidR="008B200C" w:rsidRDefault="008B200C" w:rsidP="000F686B">
      <w:pPr>
        <w:framePr w:w="2491" w:h="8086" w:hSpace="180" w:wrap="around" w:vAnchor="text" w:hAnchor="page" w:x="12616" w:y="2965"/>
        <w:jc w:val="center"/>
        <w:rPr>
          <w:rFonts w:ascii="Arial" w:hAnsi="Arial" w:cs="Arial"/>
        </w:rPr>
      </w:pPr>
    </w:p>
    <w:p w14:paraId="0E68BF97" w14:textId="77777777" w:rsidR="008B200C" w:rsidRPr="001C2FA4" w:rsidRDefault="008B200C" w:rsidP="000F686B">
      <w:pPr>
        <w:framePr w:w="2491" w:h="8086" w:hSpace="180" w:wrap="around" w:vAnchor="text" w:hAnchor="page" w:x="12616" w:y="2965"/>
        <w:jc w:val="center"/>
        <w:rPr>
          <w:rFonts w:ascii="Arial Black" w:hAnsi="Arial Black"/>
        </w:rPr>
      </w:pPr>
      <w:r>
        <w:rPr>
          <w:rFonts w:ascii="Arial" w:hAnsi="Arial" w:cs="Arial"/>
        </w:rPr>
        <w:t>740-387-0401</w:t>
      </w:r>
    </w:p>
    <w:p w14:paraId="638ACF28" w14:textId="77777777" w:rsidR="000F686B" w:rsidRPr="001C2FA4" w:rsidRDefault="000F686B" w:rsidP="00A04F21">
      <w:pPr>
        <w:framePr w:w="2491" w:h="8086" w:hSpace="180" w:wrap="around" w:vAnchor="text" w:hAnchor="page" w:x="12616" w:y="2965"/>
        <w:rPr>
          <w:rFonts w:ascii="Arial Black" w:hAnsi="Arial Black"/>
        </w:rPr>
      </w:pPr>
    </w:p>
    <w:p w14:paraId="5F3A206C" w14:textId="77777777" w:rsidR="0047436A" w:rsidRDefault="0047436A">
      <w:pPr>
        <w:pStyle w:val="Header"/>
        <w:tabs>
          <w:tab w:val="clear" w:pos="4320"/>
          <w:tab w:val="clear" w:pos="8640"/>
        </w:tabs>
      </w:pPr>
    </w:p>
    <w:sectPr w:rsidR="0047436A">
      <w:headerReference w:type="even" r:id="rId7"/>
      <w:headerReference w:type="default" r:id="rId8"/>
      <w:footerReference w:type="even" r:id="rId9"/>
      <w:footerReference w:type="default" r:id="rId10"/>
      <w:headerReference w:type="first" r:id="rId11"/>
      <w:footerReference w:type="first" r:id="rId12"/>
      <w:pgSz w:w="15840" w:h="12240" w:orient="landscape" w:code="1"/>
      <w:pgMar w:top="0" w:right="0" w:bottom="0" w:left="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EA53AB" w14:textId="77777777" w:rsidR="00F6065C" w:rsidRDefault="00F6065C">
      <w:r>
        <w:separator/>
      </w:r>
    </w:p>
  </w:endnote>
  <w:endnote w:type="continuationSeparator" w:id="0">
    <w:p w14:paraId="588621FA" w14:textId="77777777" w:rsidR="00F6065C" w:rsidRDefault="00F60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13C47" w14:textId="77777777" w:rsidR="00E40092" w:rsidRDefault="00E400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78071" w14:textId="77777777" w:rsidR="00E40092" w:rsidRDefault="00E400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E873D" w14:textId="77777777" w:rsidR="00E40092" w:rsidRDefault="00E400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42B56E" w14:textId="77777777" w:rsidR="00F6065C" w:rsidRDefault="00F6065C">
      <w:r>
        <w:separator/>
      </w:r>
    </w:p>
  </w:footnote>
  <w:footnote w:type="continuationSeparator" w:id="0">
    <w:p w14:paraId="7843B0A9" w14:textId="77777777" w:rsidR="00F6065C" w:rsidRDefault="00F606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6405A" w14:textId="77777777" w:rsidR="0047436A" w:rsidRDefault="0047436A">
    <w:pPr>
      <w:pStyle w:val="Header"/>
    </w:pPr>
    <w:r>
      <w:rPr>
        <w:noProof/>
      </w:rPr>
      <w:pict w14:anchorId="4F1645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5" type="#_x0000_t75" style="position:absolute;margin-left:0;margin-top:0;width:764.4pt;height:586pt;z-index:-251654656" wrapcoords="2565 28 276 360 276 1798 21 1908 21 1964 254 2240 191 2461 170 2766 233 3568 85 4010 276 4453 424 4895 424 21185 18950 21268 18950 21434 19311 21545 19841 21545 20265 21545 20985 21545 21176 21489 21112 21268 21197 21268 21388 20936 21367 20770 21197 20438 21112 19996 21112 5338 21240 4895 21579 4868 21579 4702 21388 4453 21346 4259 21240 4010 21261 3900 21155 3568 21155 3374 21070 3125 21134 2240 21112 360 2671 28 2565 28" o:allowincell="f">
          <v:imagedata r:id="rId1" o:title="Autumn"/>
        </v:shape>
      </w:pict>
    </w:r>
    <w:r>
      <w:rPr>
        <w:noProof/>
      </w:rPr>
      <w:pict w14:anchorId="247F3A4F">
        <v:shape id="_x0000_s2069" type="#_x0000_t75" style="position:absolute;margin-left:0;margin-top:0;width:791.85pt;height:605.8pt;z-index:-251656704" wrapcoords="3968 27 798 27 164 107 164 454 82 615 102 722 205 882 123 1016 143 1283 307 1310 368 1738 225 1818 20 2085 -20 3769 82 3876 368 3876 368 4598 7016 4732 19718 4732 1473 4919 409 4919 409 21279 5645 21413 15648 21413 15832 21547 15873 21547 16241 21547 17755 21547 20414 21413 21170 21226 21211 20985 21334 20691 21395 20130 21477 19702 21580 19568 21559 19408 21109 19274 21150 4999 20986 4892 20393 4732 20823 4732 21089 4571 21109 3876 21191 3529 21170 3449 21314 3288 21334 3101 21252 2887 21068 2593 21109 454 5073 454 5114 134 4930 27 4295 27 3968 27" o:allowincell="f">
          <v:imagedata r:id="rId2" o:title="Spring"/>
        </v:shape>
      </w:pict>
    </w:r>
    <w:r>
      <w:rPr>
        <w:noProof/>
      </w:rPr>
      <w:pict w14:anchorId="3FECB4D4">
        <v:shape id="_x0000_s2066" type="#_x0000_t75" style="position:absolute;margin-left:0;margin-top:0;width:765.75pt;height:580.75pt;z-index:-251658752" wrapcoords="1354 28 465 112 360 140 360 474 21 502 0 614 85 921 254 1367 85 1814 85 1981 275 2260 402 2260 402 4409 17390 4493 1502 4716 444 4716 444 21544 21600 21544 21600 4772 21558 4688 21346 4493 21494 4493 21600 4298 21600 112 1481 28 1354 28" o:allowincell="f">
          <v:imagedata r:id="rId3" o:title="Sept05"/>
        </v:shape>
      </w:pict>
    </w:r>
    <w:r>
      <w:rPr>
        <w:noProof/>
      </w:rPr>
      <w:pict w14:anchorId="76E1F178">
        <v:shape id="_x0000_s2063" type="#_x0000_t75" style="position:absolute;margin-left:0;margin-top:0;width:772.2pt;height:596.7pt;z-index:-251660800" wrapcoords="-21 0 -21 21573 21600 21573 21600 0 -21 0" o:allowincell="f">
          <v:imagedata r:id="rId4" o:title="Apr06"/>
        </v:shape>
      </w:pict>
    </w:r>
    <w:r>
      <w:rPr>
        <w:noProof/>
      </w:rPr>
      <w:pict w14:anchorId="54F97B3C">
        <v:shape id="WordPictureWatermark2" o:spid="_x0000_s2060" type="#_x0000_t75" style="position:absolute;margin-left:0;margin-top:0;width:896.6pt;height:828.2pt;z-index:-251662848" wrapcoords="904 2700 904 18059 19323 18059 19323 2700 904 2700" o:allowincell="f">
          <v:imagedata r:id="rId5" o:title="April 2006"/>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F4F92" w14:textId="27915C3B" w:rsidR="0047436A" w:rsidRDefault="00EE3757">
    <w:pPr>
      <w:pStyle w:val="Header"/>
    </w:pPr>
    <w:r>
      <w:rPr>
        <w:noProof/>
      </w:rPr>
      <w:drawing>
        <wp:anchor distT="0" distB="0" distL="114300" distR="114300" simplePos="0" relativeHeight="251662848" behindDoc="1" locked="0" layoutInCell="1" allowOverlap="1" wp14:anchorId="01F98358" wp14:editId="59F85994">
          <wp:simplePos x="0" y="0"/>
          <wp:positionH relativeFrom="column">
            <wp:posOffset>0</wp:posOffset>
          </wp:positionH>
          <wp:positionV relativeFrom="paragraph">
            <wp:posOffset>0</wp:posOffset>
          </wp:positionV>
          <wp:extent cx="10058400" cy="7658100"/>
          <wp:effectExtent l="0" t="0" r="0" b="0"/>
          <wp:wrapNone/>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0" cy="7658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8A505" w14:textId="77777777" w:rsidR="0047436A" w:rsidRDefault="0047436A">
    <w:pPr>
      <w:pStyle w:val="Header"/>
    </w:pPr>
    <w:r>
      <w:rPr>
        <w:noProof/>
      </w:rPr>
      <w:pict w14:anchorId="5C3072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4" type="#_x0000_t75" style="position:absolute;margin-left:0;margin-top:0;width:764.4pt;height:586pt;z-index:-251655680" wrapcoords="2565 28 276 360 276 1798 21 1908 21 1964 254 2240 191 2461 170 2766 233 3568 85 4010 276 4453 424 4895 424 21185 18950 21268 18950 21434 19311 21545 19841 21545 20265 21545 20985 21545 21176 21489 21112 21268 21197 21268 21388 20936 21367 20770 21197 20438 21112 19996 21112 5338 21240 4895 21579 4868 21579 4702 21388 4453 21346 4259 21240 4010 21261 3900 21155 3568 21155 3374 21070 3125 21134 2240 21112 360 2671 28 2565 28" o:allowincell="f">
          <v:imagedata r:id="rId1" o:title="Autumn"/>
        </v:shape>
      </w:pict>
    </w:r>
    <w:r>
      <w:rPr>
        <w:noProof/>
      </w:rPr>
      <w:pict w14:anchorId="49A866AB">
        <v:shape id="_x0000_s2068" type="#_x0000_t75" style="position:absolute;margin-left:0;margin-top:0;width:791.85pt;height:605.8pt;z-index:-251657728" wrapcoords="3968 27 798 27 164 107 164 454 82 615 102 722 205 882 123 1016 143 1283 307 1310 368 1738 225 1818 20 2085 -20 3769 82 3876 368 3876 368 4598 7016 4732 19718 4732 1473 4919 409 4919 409 21279 5645 21413 15648 21413 15832 21547 15873 21547 16241 21547 17755 21547 20414 21413 21170 21226 21211 20985 21334 20691 21395 20130 21477 19702 21580 19568 21559 19408 21109 19274 21150 4999 20986 4892 20393 4732 20823 4732 21089 4571 21109 3876 21191 3529 21170 3449 21314 3288 21334 3101 21252 2887 21068 2593 21109 454 5073 454 5114 134 4930 27 4295 27 3968 27" o:allowincell="f">
          <v:imagedata r:id="rId2" o:title="Spring"/>
        </v:shape>
      </w:pict>
    </w:r>
    <w:r>
      <w:rPr>
        <w:noProof/>
      </w:rPr>
      <w:pict w14:anchorId="5C7782DD">
        <v:shape id="_x0000_s2065" type="#_x0000_t75" style="position:absolute;margin-left:0;margin-top:0;width:765.75pt;height:580.75pt;z-index:-251659776" wrapcoords="1354 28 465 112 360 140 360 474 21 502 0 614 85 921 254 1367 85 1814 85 1981 275 2260 402 2260 402 4409 17390 4493 1502 4716 444 4716 444 21544 21600 21544 21600 4772 21558 4688 21346 4493 21494 4493 21600 4298 21600 112 1481 28 1354 28" o:allowincell="f">
          <v:imagedata r:id="rId3" o:title="Sept05"/>
        </v:shape>
      </w:pict>
    </w:r>
    <w:r>
      <w:rPr>
        <w:noProof/>
      </w:rPr>
      <w:pict w14:anchorId="6FE442D5">
        <v:shape id="_x0000_s2062" type="#_x0000_t75" style="position:absolute;margin-left:0;margin-top:0;width:772.2pt;height:596.7pt;z-index:-251661824" wrapcoords="-21 0 -21 21573 21600 21573 21600 0 -21 0" o:allowincell="f">
          <v:imagedata r:id="rId4" o:title="Apr06"/>
        </v:shape>
      </w:pict>
    </w:r>
    <w:r>
      <w:rPr>
        <w:noProof/>
      </w:rPr>
      <w:pict w14:anchorId="22E4CA76">
        <v:shape id="WordPictureWatermark1" o:spid="_x0000_s2059" type="#_x0000_t75" style="position:absolute;margin-left:0;margin-top:0;width:896.6pt;height:828.2pt;z-index:-251663872" wrapcoords="904 2700 904 18059 19323 18059 19323 2700 904 2700" o:allowincell="f">
          <v:imagedata r:id="rId5" o:title="April 2006"/>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34C"/>
    <w:rsid w:val="000633FB"/>
    <w:rsid w:val="00073F5C"/>
    <w:rsid w:val="000778D3"/>
    <w:rsid w:val="000A7B05"/>
    <w:rsid w:val="000C27E7"/>
    <w:rsid w:val="000E6B76"/>
    <w:rsid w:val="000F686B"/>
    <w:rsid w:val="001B5039"/>
    <w:rsid w:val="001C281C"/>
    <w:rsid w:val="001C2FA4"/>
    <w:rsid w:val="001C5B7E"/>
    <w:rsid w:val="001E634C"/>
    <w:rsid w:val="001F0DDC"/>
    <w:rsid w:val="001F4CF9"/>
    <w:rsid w:val="0023360C"/>
    <w:rsid w:val="002354FD"/>
    <w:rsid w:val="002764FC"/>
    <w:rsid w:val="002C3686"/>
    <w:rsid w:val="002C53AE"/>
    <w:rsid w:val="002F64CA"/>
    <w:rsid w:val="003118D5"/>
    <w:rsid w:val="00360F55"/>
    <w:rsid w:val="003A09F6"/>
    <w:rsid w:val="003E7D17"/>
    <w:rsid w:val="00414381"/>
    <w:rsid w:val="0047436A"/>
    <w:rsid w:val="004E4B8F"/>
    <w:rsid w:val="0052605E"/>
    <w:rsid w:val="005444C0"/>
    <w:rsid w:val="005B0224"/>
    <w:rsid w:val="006205B6"/>
    <w:rsid w:val="0065228D"/>
    <w:rsid w:val="006546F6"/>
    <w:rsid w:val="006B3004"/>
    <w:rsid w:val="006E6373"/>
    <w:rsid w:val="00762489"/>
    <w:rsid w:val="007633EA"/>
    <w:rsid w:val="0078647C"/>
    <w:rsid w:val="007911B9"/>
    <w:rsid w:val="007A25CC"/>
    <w:rsid w:val="007B1ADE"/>
    <w:rsid w:val="007C791D"/>
    <w:rsid w:val="0081166B"/>
    <w:rsid w:val="0083604B"/>
    <w:rsid w:val="00842194"/>
    <w:rsid w:val="00874313"/>
    <w:rsid w:val="00876851"/>
    <w:rsid w:val="008B200C"/>
    <w:rsid w:val="008E406D"/>
    <w:rsid w:val="008E5671"/>
    <w:rsid w:val="0090151D"/>
    <w:rsid w:val="00947DC7"/>
    <w:rsid w:val="009766CD"/>
    <w:rsid w:val="00A04F21"/>
    <w:rsid w:val="00AF0E87"/>
    <w:rsid w:val="00B265C7"/>
    <w:rsid w:val="00B500CE"/>
    <w:rsid w:val="00B63558"/>
    <w:rsid w:val="00BA09F5"/>
    <w:rsid w:val="00CD44C8"/>
    <w:rsid w:val="00D01E69"/>
    <w:rsid w:val="00D735F2"/>
    <w:rsid w:val="00DD1099"/>
    <w:rsid w:val="00E40092"/>
    <w:rsid w:val="00E923A1"/>
    <w:rsid w:val="00EE3757"/>
    <w:rsid w:val="00EF221A"/>
    <w:rsid w:val="00EF45F1"/>
    <w:rsid w:val="00F07EB8"/>
    <w:rsid w:val="00F11740"/>
    <w:rsid w:val="00F6065C"/>
    <w:rsid w:val="00FC14BF"/>
    <w:rsid w:val="00FD0B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4A2D070E"/>
  <w15:chartTrackingRefBased/>
  <w15:docId w15:val="{09D5DF92-1E6F-4EF8-A304-4DC4BE9FF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rFonts w:ascii="Arial" w:hAnsi="Arial" w:cs="Arial"/>
      <w:b/>
      <w:bCs/>
      <w:sz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z-BottomofForm">
    <w:name w:val="HTML Bottom of Form"/>
    <w:basedOn w:val="Normal"/>
    <w:next w:val="Normal"/>
    <w:hidden/>
    <w:pPr>
      <w:pBdr>
        <w:top w:val="single" w:sz="6" w:space="1" w:color="auto"/>
      </w:pBdr>
      <w:jc w:val="center"/>
    </w:pPr>
    <w:rPr>
      <w:rFonts w:ascii="Arial" w:hAnsi="Arial" w:cs="Arial"/>
      <w:vanish/>
      <w:sz w:val="16"/>
      <w:szCs w:val="16"/>
    </w:rPr>
  </w:style>
  <w:style w:type="paragraph" w:customStyle="1" w:styleId="calendar">
    <w:name w:val="calendar"/>
    <w:basedOn w:val="Normal"/>
    <w:pPr>
      <w:framePr w:hSpace="187" w:vSpace="187" w:wrap="around" w:vAnchor="text" w:hAnchor="text" w:y="1"/>
      <w:jc w:val="center"/>
    </w:pPr>
    <w:rPr>
      <w:rFonts w:ascii="Arial Narrow" w:hAnsi="Arial Narrow"/>
      <w:sz w:val="20"/>
    </w:rPr>
  </w:style>
  <w:style w:type="paragraph" w:customStyle="1" w:styleId="schoolname">
    <w:name w:val="school name"/>
    <w:basedOn w:val="Normal"/>
    <w:rPr>
      <w:rFonts w:ascii="Arial" w:hAnsi="Arial" w:cs="Arial"/>
      <w:b/>
      <w:bCs/>
      <w:i/>
      <w:iCs/>
      <w:sz w:val="40"/>
    </w:rPr>
  </w:style>
  <w:style w:type="paragraph" w:customStyle="1" w:styleId="alacarte">
    <w:name w:val="a la carte"/>
    <w:basedOn w:val="Heading1"/>
    <w:rPr>
      <w:rFonts w:ascii="Arial Narrow" w:hAnsi="Arial Narrow"/>
      <w:sz w:val="40"/>
    </w:rPr>
  </w:style>
  <w:style w:type="paragraph" w:customStyle="1" w:styleId="item">
    <w:name w:val="item"/>
    <w:basedOn w:val="alacarte"/>
    <w:pPr>
      <w:jc w:val="left"/>
    </w:pPr>
    <w:rPr>
      <w:b w:val="0"/>
      <w:bCs w:val="0"/>
      <w:sz w:val="24"/>
    </w:rPr>
  </w:style>
  <w:style w:type="paragraph" w:styleId="z-TopofForm">
    <w:name w:val="HTML Top of Form"/>
    <w:basedOn w:val="Normal"/>
    <w:next w:val="Normal"/>
    <w:hidden/>
    <w:pPr>
      <w:pBdr>
        <w:bottom w:val="single" w:sz="6" w:space="1" w:color="auto"/>
      </w:pBdr>
      <w:jc w:val="center"/>
    </w:pPr>
    <w:rPr>
      <w:rFonts w:ascii="Arial" w:hAnsi="Arial" w:cs="Arial"/>
      <w:vanish/>
      <w:sz w:val="16"/>
      <w:szCs w:val="16"/>
    </w:rPr>
  </w:style>
  <w:style w:type="paragraph" w:styleId="BalloonText">
    <w:name w:val="Balloon Text"/>
    <w:basedOn w:val="Normal"/>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image" Target="media/image3.wmf"/><Relationship Id="rId1" Type="http://schemas.openxmlformats.org/officeDocument/2006/relationships/image" Target="media/image2.wmf"/><Relationship Id="rId5" Type="http://schemas.openxmlformats.org/officeDocument/2006/relationships/image" Target="media/image6.wmf"/><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image" Target="media/image3.wmf"/><Relationship Id="rId1" Type="http://schemas.openxmlformats.org/officeDocument/2006/relationships/image" Target="media/image2.wmf"/><Relationship Id="rId5" Type="http://schemas.openxmlformats.org/officeDocument/2006/relationships/image" Target="media/image6.wmf"/><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butterf\Desktop\5-day\03Mar-Cal5d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AAAFB3800FEF48AB5A588C8CA6058B" ma:contentTypeVersion="18" ma:contentTypeDescription="Create a new document." ma:contentTypeScope="" ma:versionID="f4ba018f38f1e683c84e034454a4146c">
  <xsd:schema xmlns:xsd="http://www.w3.org/2001/XMLSchema" xmlns:xs="http://www.w3.org/2001/XMLSchema" xmlns:p="http://schemas.microsoft.com/office/2006/metadata/properties" xmlns:ns2="21b8189b-0b1b-486f-9f87-6159ffb08fc2" xmlns:ns3="996ac72e-61f9-4e7d-83df-526b53206c31" targetNamespace="http://schemas.microsoft.com/office/2006/metadata/properties" ma:root="true" ma:fieldsID="93d6a71049f1babae30090fc15172e61" ns2:_="" ns3:_="">
    <xsd:import namespace="21b8189b-0b1b-486f-9f87-6159ffb08fc2"/>
    <xsd:import namespace="996ac72e-61f9-4e7d-83df-526b53206c3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3:TaxCatchAll"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b8189b-0b1b-486f-9f87-6159ffb08f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20b40d4-3f8a-4eb9-9080-576cf40be33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6ac72e-61f9-4e7d-83df-526b53206c3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0c552dd-daa8-450a-8e94-b65476f5cdb8}" ma:internalName="TaxCatchAll" ma:showField="CatchAllData" ma:web="996ac72e-61f9-4e7d-83df-526b53206c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96ac72e-61f9-4e7d-83df-526b53206c31" xsi:nil="true"/>
    <lcf76f155ced4ddcb4097134ff3c332f xmlns="21b8189b-0b1b-486f-9f87-6159ffb08fc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56C2559-465F-4D2F-8405-3FA9ABAA90C2}"/>
</file>

<file path=customXml/itemProps2.xml><?xml version="1.0" encoding="utf-8"?>
<ds:datastoreItem xmlns:ds="http://schemas.openxmlformats.org/officeDocument/2006/customXml" ds:itemID="{BE604E96-A1ED-479A-A2A3-C6A1408AF28A}"/>
</file>

<file path=customXml/itemProps3.xml><?xml version="1.0" encoding="utf-8"?>
<ds:datastoreItem xmlns:ds="http://schemas.openxmlformats.org/officeDocument/2006/customXml" ds:itemID="{69AE4388-7125-4DFE-86A0-7C707047138A}"/>
</file>

<file path=docProps/app.xml><?xml version="1.0" encoding="utf-8"?>
<Properties xmlns="http://schemas.openxmlformats.org/officeDocument/2006/extended-properties" xmlns:vt="http://schemas.openxmlformats.org/officeDocument/2006/docPropsVTypes">
  <Template>03Mar-Cal5day</Template>
  <TotalTime>8</TotalTime>
  <Pages>1</Pages>
  <Words>282</Words>
  <Characters>1610</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{Click Here To Enter Text}</vt:lpstr>
    </vt:vector>
  </TitlesOfParts>
  <Company>egd</Company>
  <LinksUpToDate>false</LinksUpToDate>
  <CharactersWithSpaces>1889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To Enter Text}</dc:title>
  <dc:subject/>
  <dc:creator>GFS User</dc:creator>
  <cp:keywords/>
  <dc:description/>
  <cp:lastModifiedBy>Cassie Gregory</cp:lastModifiedBy>
  <cp:revision>2</cp:revision>
  <cp:lastPrinted>2010-05-05T01:37:00Z</cp:lastPrinted>
  <dcterms:created xsi:type="dcterms:W3CDTF">2025-02-24T19:16:00Z</dcterms:created>
  <dcterms:modified xsi:type="dcterms:W3CDTF">2025-02-24T19:16:00Z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0x01010079AAAFB3800FEF48AB5A588C8CA6058B</vt:lpwstr>
  </property>
</Properties>
</file>